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8FACC" w14:textId="77777777" w:rsidR="00455E5A" w:rsidRPr="00455E5A" w:rsidRDefault="00455E5A" w:rsidP="00455E5A">
      <w:pPr>
        <w:jc w:val="center"/>
        <w:rPr>
          <w:b/>
        </w:rPr>
      </w:pPr>
      <w:r w:rsidRPr="00455E5A">
        <w:rPr>
          <w:b/>
        </w:rPr>
        <w:t>REQUERIMENTO DE DEFESA DE TESE</w:t>
      </w:r>
    </w:p>
    <w:p w14:paraId="307A2479" w14:textId="77777777" w:rsidR="00455E5A" w:rsidRDefault="00455E5A" w:rsidP="00455E5A"/>
    <w:p w14:paraId="58D610EC" w14:textId="77777777" w:rsidR="001D4872" w:rsidRDefault="001D4872" w:rsidP="00455E5A"/>
    <w:p w14:paraId="27540BD9" w14:textId="66E90DB0" w:rsidR="001D4872" w:rsidRDefault="00455E5A" w:rsidP="00455E5A">
      <w:pPr>
        <w:jc w:val="both"/>
        <w:rPr>
          <w:b/>
        </w:rPr>
      </w:pPr>
      <w:r w:rsidRPr="00455E5A">
        <w:rPr>
          <w:b/>
        </w:rPr>
        <w:t xml:space="preserve">À </w:t>
      </w:r>
      <w:proofErr w:type="spellStart"/>
      <w:r w:rsidR="001D4872" w:rsidRPr="00455E5A">
        <w:rPr>
          <w:b/>
        </w:rPr>
        <w:t>Profª</w:t>
      </w:r>
      <w:proofErr w:type="spellEnd"/>
      <w:r w:rsidR="001D4872" w:rsidRPr="00455E5A">
        <w:rPr>
          <w:b/>
        </w:rPr>
        <w:t xml:space="preserve">. </w:t>
      </w:r>
      <w:proofErr w:type="spellStart"/>
      <w:r w:rsidR="001D4872" w:rsidRPr="00455E5A">
        <w:rPr>
          <w:b/>
        </w:rPr>
        <w:t>Drª.</w:t>
      </w:r>
      <w:r w:rsidR="00D16AE4">
        <w:rPr>
          <w:b/>
        </w:rPr>
        <w:t>Lídia</w:t>
      </w:r>
      <w:proofErr w:type="spellEnd"/>
      <w:r w:rsidR="00D16AE4">
        <w:rPr>
          <w:b/>
        </w:rPr>
        <w:t xml:space="preserve"> Maria Batista Brandão Toutain</w:t>
      </w:r>
    </w:p>
    <w:p w14:paraId="5E573CB3" w14:textId="77777777" w:rsidR="00455E5A" w:rsidRDefault="001D4872" w:rsidP="00455E5A">
      <w:pPr>
        <w:jc w:val="both"/>
        <w:rPr>
          <w:b/>
        </w:rPr>
      </w:pPr>
      <w:r>
        <w:rPr>
          <w:b/>
        </w:rPr>
        <w:t>Programa</w:t>
      </w:r>
      <w:r w:rsidR="00455E5A" w:rsidRPr="00455E5A">
        <w:rPr>
          <w:b/>
        </w:rPr>
        <w:t xml:space="preserve"> de Pós-Graduaçã</w:t>
      </w:r>
      <w:r>
        <w:rPr>
          <w:b/>
        </w:rPr>
        <w:t>o em Ciência da Informação</w:t>
      </w:r>
    </w:p>
    <w:p w14:paraId="53C09A0F" w14:textId="77777777" w:rsidR="001D4872" w:rsidRDefault="001D4872" w:rsidP="00455E5A">
      <w:pPr>
        <w:jc w:val="both"/>
        <w:rPr>
          <w:b/>
        </w:rPr>
      </w:pPr>
    </w:p>
    <w:p w14:paraId="1EE31508" w14:textId="77777777" w:rsidR="001D4872" w:rsidRDefault="001D4872" w:rsidP="00455E5A">
      <w:pPr>
        <w:jc w:val="both"/>
        <w:rPr>
          <w:b/>
        </w:rPr>
      </w:pPr>
      <w:r>
        <w:rPr>
          <w:b/>
        </w:rPr>
        <w:t>Prezada coordenadora,</w:t>
      </w:r>
    </w:p>
    <w:p w14:paraId="08AA96BF" w14:textId="77777777" w:rsidR="001D4872" w:rsidRPr="001D4872" w:rsidRDefault="001D4872" w:rsidP="00455E5A">
      <w:pPr>
        <w:jc w:val="both"/>
        <w:rPr>
          <w:b/>
        </w:rPr>
      </w:pPr>
    </w:p>
    <w:p w14:paraId="1365D1C4" w14:textId="77777777" w:rsidR="00455E5A" w:rsidRDefault="00455E5A" w:rsidP="00455E5A">
      <w:pPr>
        <w:jc w:val="both"/>
      </w:pPr>
      <w:r>
        <w:t>NOME DO ALUNO, regularmente matriculado(a) no curso de Doutorado em Ciência da Informação do Programa de Pós-Graduação em Ciência da Informação da Un</w:t>
      </w:r>
      <w:r w:rsidR="00DB575F">
        <w:t>iversidade Federal da Bahia sob</w:t>
      </w:r>
      <w:r w:rsidR="000F679F">
        <w:t xml:space="preserve"> n.º 000000000</w:t>
      </w:r>
      <w:r>
        <w:t>, vem respeitosamente requerer a constituição de banca examinadora para a defesa de sua tese, conforme dados abaixo:</w:t>
      </w:r>
    </w:p>
    <w:p w14:paraId="442CFE68" w14:textId="77777777" w:rsidR="00455E5A" w:rsidRDefault="00455E5A" w:rsidP="00455E5A">
      <w:pPr>
        <w:jc w:val="both"/>
      </w:pPr>
    </w:p>
    <w:p w14:paraId="0D28AA16" w14:textId="77777777" w:rsidR="00455E5A" w:rsidRDefault="00455E5A" w:rsidP="00455E5A">
      <w:r>
        <w:t xml:space="preserve">Título: </w:t>
      </w:r>
    </w:p>
    <w:p w14:paraId="6C11BA59" w14:textId="77777777" w:rsidR="000F679F" w:rsidRDefault="000F679F" w:rsidP="00455E5A"/>
    <w:p w14:paraId="7F26D68C" w14:textId="77777777" w:rsidR="00455E5A" w:rsidRPr="00CE294C" w:rsidRDefault="00CE294C" w:rsidP="000F679F">
      <w:pPr>
        <w:rPr>
          <w:b/>
          <w:u w:val="single"/>
        </w:rPr>
      </w:pPr>
      <w:r>
        <w:rPr>
          <w:b/>
          <w:u w:val="single"/>
        </w:rPr>
        <w:t>Orientador</w:t>
      </w:r>
    </w:p>
    <w:p w14:paraId="1001C08F" w14:textId="77777777" w:rsidR="00455E5A" w:rsidRDefault="00455E5A" w:rsidP="00455E5A"/>
    <w:p w14:paraId="2E44DFA1" w14:textId="77777777" w:rsidR="00455E5A" w:rsidRDefault="000F679F" w:rsidP="00455E5A">
      <w:r>
        <w:t>Nome completo:</w:t>
      </w:r>
    </w:p>
    <w:p w14:paraId="2343E760" w14:textId="77777777" w:rsidR="00455E5A" w:rsidRDefault="00455E5A" w:rsidP="00455E5A"/>
    <w:p w14:paraId="7F101714" w14:textId="77777777" w:rsidR="00455E5A" w:rsidRDefault="00944602" w:rsidP="00455E5A">
      <w:r>
        <w:t>Endereço</w:t>
      </w:r>
      <w:r w:rsidR="00455E5A">
        <w:t xml:space="preserve"> </w:t>
      </w:r>
      <w:r w:rsidR="000F679F">
        <w:t>eletrônico (</w:t>
      </w:r>
      <w:r w:rsidR="000F679F" w:rsidRPr="00DB575F">
        <w:rPr>
          <w:i/>
        </w:rPr>
        <w:t>e-</w:t>
      </w:r>
      <w:r w:rsidR="00455E5A" w:rsidRPr="00DB575F">
        <w:rPr>
          <w:i/>
        </w:rPr>
        <w:t>mail</w:t>
      </w:r>
      <w:r w:rsidR="000F679F">
        <w:t>)</w:t>
      </w:r>
      <w:r w:rsidR="00455E5A">
        <w:t xml:space="preserve">: </w:t>
      </w:r>
    </w:p>
    <w:p w14:paraId="275245DD" w14:textId="77777777" w:rsidR="00455E5A" w:rsidRDefault="00455E5A" w:rsidP="00455E5A"/>
    <w:p w14:paraId="1A4F02D5" w14:textId="77777777" w:rsidR="00455E5A" w:rsidRDefault="00455E5A" w:rsidP="00455E5A">
      <w:r>
        <w:t>Titulação:</w:t>
      </w:r>
    </w:p>
    <w:p w14:paraId="642C6D29" w14:textId="77777777" w:rsidR="00455E5A" w:rsidRDefault="00455E5A" w:rsidP="00455E5A"/>
    <w:p w14:paraId="17649830" w14:textId="77777777" w:rsidR="00455E5A" w:rsidRDefault="000F679F" w:rsidP="00455E5A">
      <w:r>
        <w:t>Universidade de l</w:t>
      </w:r>
      <w:r w:rsidR="00455E5A">
        <w:t>otação:</w:t>
      </w:r>
    </w:p>
    <w:p w14:paraId="092F1832" w14:textId="77777777" w:rsidR="000F679F" w:rsidRDefault="000F679F" w:rsidP="00455E5A"/>
    <w:p w14:paraId="6EBFF6D3" w14:textId="77777777" w:rsidR="00455E5A" w:rsidRDefault="000F679F" w:rsidP="00455E5A">
      <w:r>
        <w:t>Universidade onde concluiu a t</w:t>
      </w:r>
      <w:r w:rsidR="00455E5A">
        <w:t xml:space="preserve">itulação </w:t>
      </w:r>
      <w:r>
        <w:t>m</w:t>
      </w:r>
      <w:r w:rsidR="00455E5A">
        <w:t>áxima:</w:t>
      </w:r>
    </w:p>
    <w:p w14:paraId="556CF37D" w14:textId="77777777" w:rsidR="00455E5A" w:rsidRDefault="00455E5A" w:rsidP="00455E5A"/>
    <w:p w14:paraId="4FC5DF8C" w14:textId="77777777" w:rsidR="00455E5A" w:rsidRDefault="00455E5A" w:rsidP="00455E5A">
      <w:r>
        <w:t>Link para currículo lattes. Exemplo: http:/</w:t>
      </w:r>
      <w:r w:rsidR="000F679F">
        <w:t>/lattes.cnpq.br/0000000000000000</w:t>
      </w:r>
      <w:r>
        <w:t xml:space="preserve"> </w:t>
      </w:r>
    </w:p>
    <w:p w14:paraId="751DCF3B" w14:textId="77777777" w:rsidR="00455E5A" w:rsidRDefault="00455E5A" w:rsidP="00455E5A"/>
    <w:p w14:paraId="13A3EE51" w14:textId="77777777" w:rsidR="00455E5A" w:rsidRPr="000F679F" w:rsidRDefault="00CE294C" w:rsidP="000F679F">
      <w:pPr>
        <w:rPr>
          <w:b/>
        </w:rPr>
      </w:pPr>
      <w:r w:rsidRPr="00CE294C">
        <w:rPr>
          <w:b/>
          <w:u w:val="single"/>
        </w:rPr>
        <w:t>Coorientador</w:t>
      </w:r>
      <w:r w:rsidR="000F679F" w:rsidRPr="00CE294C">
        <w:rPr>
          <w:b/>
          <w:u w:val="single"/>
        </w:rPr>
        <w:t xml:space="preserve"> </w:t>
      </w:r>
      <w:r w:rsidR="000F679F" w:rsidRPr="000F679F">
        <w:rPr>
          <w:b/>
        </w:rPr>
        <w:t>(s</w:t>
      </w:r>
      <w:r w:rsidR="00455E5A" w:rsidRPr="000F679F">
        <w:rPr>
          <w:b/>
        </w:rPr>
        <w:t>e houver)</w:t>
      </w:r>
    </w:p>
    <w:p w14:paraId="12FA51DA" w14:textId="77777777" w:rsidR="00455E5A" w:rsidRPr="000F679F" w:rsidRDefault="00455E5A" w:rsidP="00455E5A">
      <w:pPr>
        <w:rPr>
          <w:b/>
        </w:rPr>
      </w:pPr>
    </w:p>
    <w:p w14:paraId="2822C30E" w14:textId="77777777" w:rsidR="001109DE" w:rsidRDefault="001109DE" w:rsidP="001109DE">
      <w:r>
        <w:t>Nome completo:</w:t>
      </w:r>
    </w:p>
    <w:p w14:paraId="58A1C607" w14:textId="77777777" w:rsidR="001109DE" w:rsidRDefault="001109DE" w:rsidP="001109DE"/>
    <w:p w14:paraId="5136E17E" w14:textId="77777777" w:rsidR="001109DE" w:rsidRDefault="00944602" w:rsidP="001109DE">
      <w:r>
        <w:t>Endereço</w:t>
      </w:r>
      <w:r w:rsidR="001109DE">
        <w:t xml:space="preserve"> eletrônico (</w:t>
      </w:r>
      <w:r w:rsidR="001109DE" w:rsidRPr="00DB575F">
        <w:rPr>
          <w:i/>
        </w:rPr>
        <w:t>e-mail</w:t>
      </w:r>
      <w:r w:rsidR="001109DE">
        <w:t xml:space="preserve">): </w:t>
      </w:r>
    </w:p>
    <w:p w14:paraId="41758EA4" w14:textId="77777777" w:rsidR="001109DE" w:rsidRDefault="001109DE" w:rsidP="001109DE"/>
    <w:p w14:paraId="55EE0AAF" w14:textId="77777777" w:rsidR="001109DE" w:rsidRDefault="001109DE" w:rsidP="001109DE">
      <w:r>
        <w:t>Titulação:</w:t>
      </w:r>
    </w:p>
    <w:p w14:paraId="281CC500" w14:textId="77777777" w:rsidR="001109DE" w:rsidRDefault="001109DE" w:rsidP="001109DE"/>
    <w:p w14:paraId="72BE5A47" w14:textId="77777777" w:rsidR="001109DE" w:rsidRDefault="001109DE" w:rsidP="001109DE">
      <w:r>
        <w:t>Universidade de lotação:</w:t>
      </w:r>
    </w:p>
    <w:p w14:paraId="0B9A485D" w14:textId="77777777" w:rsidR="001109DE" w:rsidRDefault="001109DE" w:rsidP="001109DE"/>
    <w:p w14:paraId="38D6C0EC" w14:textId="77777777" w:rsidR="001109DE" w:rsidRDefault="001109DE" w:rsidP="001109DE">
      <w:r>
        <w:t>Universidade onde concluiu a titulação máxima:</w:t>
      </w:r>
    </w:p>
    <w:p w14:paraId="21B3ECDC" w14:textId="77777777" w:rsidR="001109DE" w:rsidRDefault="001109DE" w:rsidP="001109DE"/>
    <w:p w14:paraId="0E928692" w14:textId="77777777" w:rsidR="001109DE" w:rsidRDefault="001109DE" w:rsidP="001109DE">
      <w:r w:rsidRPr="00944602">
        <w:rPr>
          <w:i/>
        </w:rPr>
        <w:t>Link</w:t>
      </w:r>
      <w:r>
        <w:t xml:space="preserve"> para currículo lattes. Exemplo: http://lattes.cnpq.br/0000000000000000 </w:t>
      </w:r>
    </w:p>
    <w:p w14:paraId="26414FEE" w14:textId="77777777" w:rsidR="000E31CF" w:rsidRDefault="000E31CF" w:rsidP="001109DE"/>
    <w:p w14:paraId="32A41C7A" w14:textId="77777777" w:rsidR="000E31CF" w:rsidRPr="00E74DB6" w:rsidRDefault="000E31CF" w:rsidP="000E31CF">
      <w:pPr>
        <w:rPr>
          <w:color w:val="FF0000"/>
        </w:rPr>
      </w:pPr>
      <w:r w:rsidRPr="00E74DB6">
        <w:rPr>
          <w:color w:val="FF0000"/>
        </w:rPr>
        <w:t>Endereço de correspondência para entrega do exemplar da dissertação, caso seja professor (a) externo(a) ao Programa:</w:t>
      </w:r>
    </w:p>
    <w:p w14:paraId="5CE544F1" w14:textId="77777777" w:rsidR="000E31CF" w:rsidRDefault="000E31CF" w:rsidP="001109DE"/>
    <w:p w14:paraId="6292BC79" w14:textId="77777777" w:rsidR="001109DE" w:rsidRDefault="001109DE" w:rsidP="001109DE"/>
    <w:p w14:paraId="32554F84" w14:textId="77777777" w:rsidR="00455E5A" w:rsidRPr="000F679F" w:rsidRDefault="00455E5A" w:rsidP="00455E5A">
      <w:pPr>
        <w:rPr>
          <w:b/>
        </w:rPr>
      </w:pPr>
      <w:r w:rsidRPr="00CE294C">
        <w:rPr>
          <w:b/>
          <w:u w:val="single"/>
        </w:rPr>
        <w:t>Membros da banca examina</w:t>
      </w:r>
      <w:r w:rsidR="001109DE" w:rsidRPr="00CE294C">
        <w:rPr>
          <w:b/>
          <w:u w:val="single"/>
        </w:rPr>
        <w:t>dora (além do orientado</w:t>
      </w:r>
      <w:r w:rsidR="00CE294C">
        <w:rPr>
          <w:b/>
          <w:u w:val="single"/>
        </w:rPr>
        <w:t>r)</w:t>
      </w:r>
    </w:p>
    <w:p w14:paraId="0DD84177" w14:textId="77777777" w:rsidR="00455E5A" w:rsidRDefault="00455E5A" w:rsidP="00455E5A"/>
    <w:p w14:paraId="3C5422C9" w14:textId="77777777" w:rsidR="00455E5A" w:rsidRPr="00CE294C" w:rsidRDefault="001109DE" w:rsidP="001109DE">
      <w:pPr>
        <w:pStyle w:val="PargrafodaLista"/>
        <w:numPr>
          <w:ilvl w:val="0"/>
          <w:numId w:val="10"/>
        </w:numPr>
        <w:rPr>
          <w:b/>
        </w:rPr>
      </w:pPr>
      <w:r w:rsidRPr="00CE294C">
        <w:rPr>
          <w:b/>
        </w:rPr>
        <w:t>Membro e</w:t>
      </w:r>
      <w:r w:rsidR="00455E5A" w:rsidRPr="00CE294C">
        <w:rPr>
          <w:b/>
        </w:rPr>
        <w:t xml:space="preserve">xterno </w:t>
      </w:r>
      <w:r w:rsidRPr="00CE294C">
        <w:rPr>
          <w:b/>
        </w:rPr>
        <w:t>t</w:t>
      </w:r>
      <w:r w:rsidR="00455E5A" w:rsidRPr="00CE294C">
        <w:rPr>
          <w:b/>
        </w:rPr>
        <w:t>itular:</w:t>
      </w:r>
    </w:p>
    <w:p w14:paraId="02C74779" w14:textId="77777777" w:rsidR="00455E5A" w:rsidRDefault="00455E5A" w:rsidP="00455E5A"/>
    <w:p w14:paraId="320DA741" w14:textId="77777777" w:rsidR="001109DE" w:rsidRDefault="001109DE" w:rsidP="001109DE">
      <w:r>
        <w:t>Nome completo:</w:t>
      </w:r>
    </w:p>
    <w:p w14:paraId="50D6283B" w14:textId="77777777" w:rsidR="001109DE" w:rsidRDefault="001109DE" w:rsidP="001109DE"/>
    <w:p w14:paraId="42D23214" w14:textId="77777777" w:rsidR="001109DE" w:rsidRDefault="00944602" w:rsidP="001109DE">
      <w:r>
        <w:t>Endereço</w:t>
      </w:r>
      <w:r w:rsidR="001109DE">
        <w:t xml:space="preserve"> eletrônico (</w:t>
      </w:r>
      <w:r w:rsidR="001109DE" w:rsidRPr="00DB575F">
        <w:rPr>
          <w:i/>
        </w:rPr>
        <w:t>e-mail</w:t>
      </w:r>
      <w:r w:rsidR="001109DE">
        <w:t xml:space="preserve">): </w:t>
      </w:r>
    </w:p>
    <w:p w14:paraId="14D81085" w14:textId="77777777" w:rsidR="001109DE" w:rsidRDefault="001109DE" w:rsidP="001109DE"/>
    <w:p w14:paraId="3FFE7D55" w14:textId="77777777" w:rsidR="001109DE" w:rsidRDefault="001109DE" w:rsidP="001109DE">
      <w:r>
        <w:t>Titulação:</w:t>
      </w:r>
    </w:p>
    <w:p w14:paraId="211AF681" w14:textId="77777777" w:rsidR="001109DE" w:rsidRDefault="001109DE" w:rsidP="001109DE"/>
    <w:p w14:paraId="226F776D" w14:textId="77777777" w:rsidR="001109DE" w:rsidRDefault="001109DE" w:rsidP="001109DE">
      <w:r>
        <w:t>Universidade de lotação:</w:t>
      </w:r>
    </w:p>
    <w:p w14:paraId="29454BCB" w14:textId="77777777" w:rsidR="001109DE" w:rsidRDefault="001109DE" w:rsidP="001109DE"/>
    <w:p w14:paraId="62797140" w14:textId="77777777" w:rsidR="001109DE" w:rsidRDefault="001109DE" w:rsidP="001109DE">
      <w:r>
        <w:t>Universidade onde concluiu a titulação máxima:</w:t>
      </w:r>
    </w:p>
    <w:p w14:paraId="67FAA187" w14:textId="77777777" w:rsidR="001109DE" w:rsidRPr="00944602" w:rsidRDefault="001109DE" w:rsidP="001109DE">
      <w:pPr>
        <w:rPr>
          <w:i/>
        </w:rPr>
      </w:pPr>
    </w:p>
    <w:p w14:paraId="1513ACDC" w14:textId="77777777" w:rsidR="001109DE" w:rsidRDefault="001109DE" w:rsidP="001109DE">
      <w:r w:rsidRPr="00944602">
        <w:rPr>
          <w:i/>
        </w:rPr>
        <w:t>Link</w:t>
      </w:r>
      <w:r>
        <w:t xml:space="preserve"> para currículo lattes. Exemplo: http://lattes.cnpq.br/0000000000000000 </w:t>
      </w:r>
    </w:p>
    <w:p w14:paraId="2EDB2E38" w14:textId="77777777" w:rsidR="005C108C" w:rsidRDefault="005C108C" w:rsidP="001109DE"/>
    <w:p w14:paraId="2988D9F6" w14:textId="77777777" w:rsidR="000E31CF" w:rsidRPr="00E74DB6" w:rsidRDefault="000E31CF" w:rsidP="000E31CF">
      <w:pPr>
        <w:rPr>
          <w:color w:val="FF0000"/>
        </w:rPr>
      </w:pPr>
      <w:r w:rsidRPr="00E74DB6">
        <w:rPr>
          <w:color w:val="FF0000"/>
        </w:rPr>
        <w:t>Endereço de correspondência para entrega do exemplar da dissertação</w:t>
      </w:r>
      <w:r>
        <w:rPr>
          <w:color w:val="FF0000"/>
        </w:rPr>
        <w:t>:</w:t>
      </w:r>
    </w:p>
    <w:p w14:paraId="021E6E04" w14:textId="77777777" w:rsidR="001109DE" w:rsidRDefault="001109DE" w:rsidP="001109DE"/>
    <w:p w14:paraId="646F330B" w14:textId="77777777" w:rsidR="001109DE" w:rsidRDefault="001109DE" w:rsidP="001109DE"/>
    <w:p w14:paraId="1906118E" w14:textId="77777777" w:rsidR="00455E5A" w:rsidRPr="00CE294C" w:rsidRDefault="001109DE" w:rsidP="001109DE">
      <w:pPr>
        <w:pStyle w:val="PargrafodaLista"/>
        <w:numPr>
          <w:ilvl w:val="0"/>
          <w:numId w:val="10"/>
        </w:numPr>
        <w:rPr>
          <w:b/>
        </w:rPr>
      </w:pPr>
      <w:r w:rsidRPr="00CE294C">
        <w:rPr>
          <w:b/>
        </w:rPr>
        <w:t>Membro externo t</w:t>
      </w:r>
      <w:r w:rsidR="00455E5A" w:rsidRPr="00CE294C">
        <w:rPr>
          <w:b/>
        </w:rPr>
        <w:t>itular:</w:t>
      </w:r>
    </w:p>
    <w:p w14:paraId="18DC35ED" w14:textId="77777777" w:rsidR="00455E5A" w:rsidRDefault="00455E5A" w:rsidP="00455E5A"/>
    <w:p w14:paraId="530D878F" w14:textId="77777777" w:rsidR="001109DE" w:rsidRDefault="001109DE" w:rsidP="001109DE">
      <w:r>
        <w:t>Nome completo:</w:t>
      </w:r>
    </w:p>
    <w:p w14:paraId="49165735" w14:textId="77777777" w:rsidR="001109DE" w:rsidRDefault="001109DE" w:rsidP="001109DE"/>
    <w:p w14:paraId="791C796C" w14:textId="77777777" w:rsidR="001109DE" w:rsidRDefault="00944602" w:rsidP="001109DE">
      <w:r>
        <w:t xml:space="preserve">Endereço </w:t>
      </w:r>
      <w:r w:rsidR="001109DE">
        <w:t>eletrônico (</w:t>
      </w:r>
      <w:r w:rsidR="001109DE" w:rsidRPr="00DB575F">
        <w:rPr>
          <w:i/>
        </w:rPr>
        <w:t>e-mail</w:t>
      </w:r>
      <w:r w:rsidR="001109DE">
        <w:t xml:space="preserve">): </w:t>
      </w:r>
    </w:p>
    <w:p w14:paraId="546B1706" w14:textId="77777777" w:rsidR="001109DE" w:rsidRDefault="001109DE" w:rsidP="001109DE"/>
    <w:p w14:paraId="2B5F2583" w14:textId="77777777" w:rsidR="001109DE" w:rsidRDefault="001109DE" w:rsidP="001109DE">
      <w:r>
        <w:t>Titulação:</w:t>
      </w:r>
    </w:p>
    <w:p w14:paraId="7C2ECE61" w14:textId="77777777" w:rsidR="001109DE" w:rsidRDefault="001109DE" w:rsidP="001109DE"/>
    <w:p w14:paraId="2AB05D7E" w14:textId="77777777" w:rsidR="001109DE" w:rsidRDefault="001109DE" w:rsidP="001109DE">
      <w:r>
        <w:t>Universidade de lotação:</w:t>
      </w:r>
    </w:p>
    <w:p w14:paraId="4AFF8729" w14:textId="77777777" w:rsidR="001109DE" w:rsidRDefault="001109DE" w:rsidP="001109DE"/>
    <w:p w14:paraId="47F1084F" w14:textId="77777777" w:rsidR="001109DE" w:rsidRDefault="001109DE" w:rsidP="001109DE">
      <w:r>
        <w:t>Universidade onde concluiu a titulação máxima:</w:t>
      </w:r>
    </w:p>
    <w:p w14:paraId="04D8A56E" w14:textId="77777777" w:rsidR="001109DE" w:rsidRDefault="001109DE" w:rsidP="001109DE"/>
    <w:p w14:paraId="064F2190" w14:textId="77777777" w:rsidR="001109DE" w:rsidRDefault="001109DE" w:rsidP="001109DE">
      <w:r w:rsidRPr="00944602">
        <w:rPr>
          <w:i/>
        </w:rPr>
        <w:t>Link</w:t>
      </w:r>
      <w:r>
        <w:t xml:space="preserve"> para currículo lattes. Exemplo: </w:t>
      </w:r>
      <w:hyperlink r:id="rId8" w:history="1">
        <w:r w:rsidR="005C108C" w:rsidRPr="00545175">
          <w:rPr>
            <w:rStyle w:val="Hyperlink"/>
          </w:rPr>
          <w:t>http://lattes.cnpq.br/0000000000000000</w:t>
        </w:r>
      </w:hyperlink>
      <w:r>
        <w:t xml:space="preserve"> </w:t>
      </w:r>
    </w:p>
    <w:p w14:paraId="24C7586C" w14:textId="77777777" w:rsidR="00455E5A" w:rsidRDefault="00455E5A" w:rsidP="00455E5A"/>
    <w:p w14:paraId="0E97E92D" w14:textId="77777777" w:rsidR="000E31CF" w:rsidRPr="00E74DB6" w:rsidRDefault="000E31CF" w:rsidP="000E31CF">
      <w:pPr>
        <w:rPr>
          <w:color w:val="FF0000"/>
        </w:rPr>
      </w:pPr>
      <w:r w:rsidRPr="00E74DB6">
        <w:rPr>
          <w:color w:val="FF0000"/>
        </w:rPr>
        <w:t>Endereço de correspondência para entrega do exemplar da dissertação</w:t>
      </w:r>
      <w:r>
        <w:rPr>
          <w:color w:val="FF0000"/>
        </w:rPr>
        <w:t>:</w:t>
      </w:r>
    </w:p>
    <w:p w14:paraId="74D910D4" w14:textId="77777777" w:rsidR="005C108C" w:rsidRDefault="005C108C" w:rsidP="005C108C"/>
    <w:p w14:paraId="466778AC" w14:textId="77777777" w:rsidR="005C108C" w:rsidRDefault="005C108C" w:rsidP="00455E5A"/>
    <w:p w14:paraId="0A8D2871" w14:textId="77777777" w:rsidR="00455E5A" w:rsidRPr="00CE294C" w:rsidRDefault="001109DE" w:rsidP="001109DE">
      <w:pPr>
        <w:pStyle w:val="PargrafodaLista"/>
        <w:numPr>
          <w:ilvl w:val="0"/>
          <w:numId w:val="10"/>
        </w:numPr>
        <w:rPr>
          <w:b/>
        </w:rPr>
      </w:pPr>
      <w:r w:rsidRPr="00CE294C">
        <w:rPr>
          <w:b/>
        </w:rPr>
        <w:t>Membro externo t</w:t>
      </w:r>
      <w:r w:rsidR="00455E5A" w:rsidRPr="00CE294C">
        <w:rPr>
          <w:b/>
        </w:rPr>
        <w:t>itular:</w:t>
      </w:r>
    </w:p>
    <w:p w14:paraId="6455353D" w14:textId="77777777" w:rsidR="00455E5A" w:rsidRDefault="00455E5A" w:rsidP="00455E5A"/>
    <w:p w14:paraId="33E85C39" w14:textId="77777777" w:rsidR="001109DE" w:rsidRDefault="001109DE" w:rsidP="001109DE">
      <w:r>
        <w:t>Nome completo:</w:t>
      </w:r>
    </w:p>
    <w:p w14:paraId="7426C23B" w14:textId="77777777" w:rsidR="001109DE" w:rsidRDefault="001109DE" w:rsidP="001109DE"/>
    <w:p w14:paraId="0DF6553C" w14:textId="77777777" w:rsidR="001109DE" w:rsidRDefault="001109DE" w:rsidP="001109DE">
      <w:r>
        <w:t>Endereço eletrônico (</w:t>
      </w:r>
      <w:r w:rsidRPr="00DB575F">
        <w:rPr>
          <w:i/>
        </w:rPr>
        <w:t>e-mail</w:t>
      </w:r>
      <w:r>
        <w:t xml:space="preserve">): </w:t>
      </w:r>
    </w:p>
    <w:p w14:paraId="3E30A5C1" w14:textId="77777777" w:rsidR="001109DE" w:rsidRDefault="001109DE" w:rsidP="001109DE"/>
    <w:p w14:paraId="6B53B779" w14:textId="77777777" w:rsidR="001109DE" w:rsidRDefault="001109DE" w:rsidP="001109DE">
      <w:r>
        <w:t>Titulação:</w:t>
      </w:r>
    </w:p>
    <w:p w14:paraId="05B29F69" w14:textId="77777777" w:rsidR="001109DE" w:rsidRDefault="001109DE" w:rsidP="001109DE"/>
    <w:p w14:paraId="309A3BC3" w14:textId="77777777" w:rsidR="001109DE" w:rsidRDefault="001109DE" w:rsidP="001109DE">
      <w:r>
        <w:t>Universidade de lotação:</w:t>
      </w:r>
    </w:p>
    <w:p w14:paraId="27F37FA8" w14:textId="77777777" w:rsidR="001109DE" w:rsidRDefault="001109DE" w:rsidP="001109DE"/>
    <w:p w14:paraId="43752560" w14:textId="77777777" w:rsidR="001109DE" w:rsidRDefault="001109DE" w:rsidP="001109DE">
      <w:r>
        <w:t>Universidade onde concluiu a titulação máxima:</w:t>
      </w:r>
    </w:p>
    <w:p w14:paraId="0027A973" w14:textId="77777777" w:rsidR="001109DE" w:rsidRDefault="001109DE" w:rsidP="001109DE"/>
    <w:p w14:paraId="0C9C3E87" w14:textId="77777777" w:rsidR="001109DE" w:rsidRDefault="001109DE" w:rsidP="001109DE">
      <w:r w:rsidRPr="00944602">
        <w:rPr>
          <w:i/>
        </w:rPr>
        <w:t>Link</w:t>
      </w:r>
      <w:r>
        <w:t xml:space="preserve"> para currículo lattes. Exemplo: http://lattes.cnpq.br/0000000000000000 </w:t>
      </w:r>
    </w:p>
    <w:p w14:paraId="611778CA" w14:textId="77777777" w:rsidR="001109DE" w:rsidRDefault="001109DE" w:rsidP="001109DE"/>
    <w:p w14:paraId="5C81CAFE" w14:textId="77777777" w:rsidR="000E31CF" w:rsidRPr="00E74DB6" w:rsidRDefault="000E31CF" w:rsidP="000E31CF">
      <w:pPr>
        <w:rPr>
          <w:color w:val="FF0000"/>
        </w:rPr>
      </w:pPr>
      <w:r w:rsidRPr="00E74DB6">
        <w:rPr>
          <w:color w:val="FF0000"/>
        </w:rPr>
        <w:t>Endereço de correspondência para entrega do exemplar da dissertação</w:t>
      </w:r>
      <w:r>
        <w:rPr>
          <w:color w:val="FF0000"/>
        </w:rPr>
        <w:t>:</w:t>
      </w:r>
    </w:p>
    <w:p w14:paraId="7A555939" w14:textId="77777777" w:rsidR="005C108C" w:rsidRDefault="005C108C" w:rsidP="005C108C"/>
    <w:p w14:paraId="374CCF93" w14:textId="77777777" w:rsidR="005C108C" w:rsidRDefault="005C108C" w:rsidP="001109DE"/>
    <w:p w14:paraId="18C41B96" w14:textId="77777777" w:rsidR="00455E5A" w:rsidRDefault="00455E5A" w:rsidP="00455E5A"/>
    <w:p w14:paraId="36631386" w14:textId="77777777" w:rsidR="00455E5A" w:rsidRPr="00CE294C" w:rsidRDefault="00CE294C" w:rsidP="001109DE">
      <w:pPr>
        <w:pStyle w:val="PargrafodaLista"/>
        <w:numPr>
          <w:ilvl w:val="0"/>
          <w:numId w:val="10"/>
        </w:numPr>
        <w:rPr>
          <w:b/>
        </w:rPr>
      </w:pPr>
      <w:r>
        <w:rPr>
          <w:b/>
        </w:rPr>
        <w:t>Membro interno t</w:t>
      </w:r>
      <w:r w:rsidR="00455E5A" w:rsidRPr="00CE294C">
        <w:rPr>
          <w:b/>
        </w:rPr>
        <w:t>itular:</w:t>
      </w:r>
    </w:p>
    <w:p w14:paraId="11F0C0D7" w14:textId="77777777" w:rsidR="00455E5A" w:rsidRDefault="00455E5A" w:rsidP="00455E5A"/>
    <w:p w14:paraId="5C22C4AE" w14:textId="77777777" w:rsidR="001109DE" w:rsidRDefault="001109DE" w:rsidP="001109DE">
      <w:r>
        <w:t>Nome completo:</w:t>
      </w:r>
    </w:p>
    <w:p w14:paraId="3CE0397A" w14:textId="77777777" w:rsidR="001109DE" w:rsidRDefault="001109DE" w:rsidP="001109DE"/>
    <w:p w14:paraId="0109D73D" w14:textId="77777777" w:rsidR="001109DE" w:rsidRDefault="00944602" w:rsidP="001109DE">
      <w:r>
        <w:t xml:space="preserve">Endereço </w:t>
      </w:r>
      <w:r w:rsidR="001109DE">
        <w:t>eletrônico (</w:t>
      </w:r>
      <w:r w:rsidR="001109DE" w:rsidRPr="00DB575F">
        <w:rPr>
          <w:i/>
        </w:rPr>
        <w:t>e-mail</w:t>
      </w:r>
      <w:r w:rsidR="001109DE">
        <w:t xml:space="preserve">): </w:t>
      </w:r>
    </w:p>
    <w:p w14:paraId="7192F16F" w14:textId="77777777" w:rsidR="001109DE" w:rsidRDefault="001109DE" w:rsidP="001109DE"/>
    <w:p w14:paraId="2D452AF5" w14:textId="77777777" w:rsidR="001109DE" w:rsidRDefault="001109DE" w:rsidP="001109DE">
      <w:r>
        <w:t>Titulação:</w:t>
      </w:r>
    </w:p>
    <w:p w14:paraId="518DD324" w14:textId="77777777" w:rsidR="001109DE" w:rsidRDefault="001109DE" w:rsidP="001109DE"/>
    <w:p w14:paraId="48E9F9A0" w14:textId="77777777" w:rsidR="001109DE" w:rsidRDefault="001109DE" w:rsidP="001109DE">
      <w:r>
        <w:t>Universidade de lotação:</w:t>
      </w:r>
    </w:p>
    <w:p w14:paraId="531A3808" w14:textId="77777777" w:rsidR="001109DE" w:rsidRDefault="001109DE" w:rsidP="001109DE"/>
    <w:p w14:paraId="2FE45AA2" w14:textId="77777777" w:rsidR="001109DE" w:rsidRDefault="001109DE" w:rsidP="001109DE">
      <w:r>
        <w:t>Universidade onde concluiu a titulação máxima:</w:t>
      </w:r>
    </w:p>
    <w:p w14:paraId="6675B684" w14:textId="77777777" w:rsidR="001109DE" w:rsidRDefault="001109DE" w:rsidP="001109DE"/>
    <w:p w14:paraId="4CE7D299" w14:textId="77777777" w:rsidR="001109DE" w:rsidRDefault="001109DE" w:rsidP="001109DE">
      <w:r w:rsidRPr="00944602">
        <w:rPr>
          <w:i/>
        </w:rPr>
        <w:t>Link</w:t>
      </w:r>
      <w:r>
        <w:t xml:space="preserve"> para currículo lattes. Exemplo: http://lattes.cnpq.br/0000000000000000 </w:t>
      </w:r>
    </w:p>
    <w:p w14:paraId="74871FF4" w14:textId="77777777" w:rsidR="001109DE" w:rsidRDefault="001109DE" w:rsidP="001109DE"/>
    <w:p w14:paraId="7EE1D4D0" w14:textId="77777777" w:rsidR="00455E5A" w:rsidRDefault="00455E5A" w:rsidP="00455E5A"/>
    <w:p w14:paraId="38AE3576" w14:textId="77777777" w:rsidR="001D4872" w:rsidRPr="00CE294C" w:rsidRDefault="001D4872" w:rsidP="001109DE">
      <w:pPr>
        <w:pStyle w:val="PargrafodaLista"/>
        <w:numPr>
          <w:ilvl w:val="0"/>
          <w:numId w:val="10"/>
        </w:numPr>
        <w:rPr>
          <w:b/>
        </w:rPr>
      </w:pPr>
      <w:r w:rsidRPr="00CE294C">
        <w:rPr>
          <w:b/>
        </w:rPr>
        <w:t xml:space="preserve">Membro </w:t>
      </w:r>
      <w:r w:rsidR="001109DE" w:rsidRPr="00CE294C">
        <w:rPr>
          <w:b/>
        </w:rPr>
        <w:t>e</w:t>
      </w:r>
      <w:r w:rsidRPr="00CE294C">
        <w:rPr>
          <w:b/>
        </w:rPr>
        <w:t xml:space="preserve">xterno </w:t>
      </w:r>
      <w:r w:rsidR="001109DE" w:rsidRPr="00CE294C">
        <w:rPr>
          <w:b/>
        </w:rPr>
        <w:t>s</w:t>
      </w:r>
      <w:r w:rsidRPr="00CE294C">
        <w:rPr>
          <w:b/>
        </w:rPr>
        <w:t>uplente:</w:t>
      </w:r>
    </w:p>
    <w:p w14:paraId="0E45BA20" w14:textId="77777777" w:rsidR="001D4872" w:rsidRDefault="001D4872" w:rsidP="001D4872"/>
    <w:p w14:paraId="24021154" w14:textId="77777777" w:rsidR="001109DE" w:rsidRDefault="001109DE" w:rsidP="001109DE">
      <w:r>
        <w:t>Nome completo:</w:t>
      </w:r>
    </w:p>
    <w:p w14:paraId="7E5F83BA" w14:textId="77777777" w:rsidR="001109DE" w:rsidRDefault="001109DE" w:rsidP="001109DE"/>
    <w:p w14:paraId="314D69F6" w14:textId="77777777" w:rsidR="001109DE" w:rsidRDefault="00944602" w:rsidP="001109DE">
      <w:r>
        <w:t xml:space="preserve">Endereço </w:t>
      </w:r>
      <w:r w:rsidR="001109DE">
        <w:t>eletrônico (</w:t>
      </w:r>
      <w:r w:rsidR="001109DE" w:rsidRPr="00DB575F">
        <w:rPr>
          <w:i/>
        </w:rPr>
        <w:t>e-mail</w:t>
      </w:r>
      <w:r w:rsidR="001109DE">
        <w:t xml:space="preserve">): </w:t>
      </w:r>
    </w:p>
    <w:p w14:paraId="01E6D1B8" w14:textId="77777777" w:rsidR="001109DE" w:rsidRDefault="001109DE" w:rsidP="001109DE"/>
    <w:p w14:paraId="0F084109" w14:textId="77777777" w:rsidR="001109DE" w:rsidRDefault="001109DE" w:rsidP="001109DE">
      <w:r>
        <w:t>Titulação:</w:t>
      </w:r>
    </w:p>
    <w:p w14:paraId="4AB3AACC" w14:textId="77777777" w:rsidR="001109DE" w:rsidRDefault="001109DE" w:rsidP="001109DE"/>
    <w:p w14:paraId="69AC2B40" w14:textId="77777777" w:rsidR="001109DE" w:rsidRDefault="001109DE" w:rsidP="001109DE">
      <w:r>
        <w:t>Universidade de lotação:</w:t>
      </w:r>
    </w:p>
    <w:p w14:paraId="0D04199C" w14:textId="77777777" w:rsidR="001109DE" w:rsidRDefault="001109DE" w:rsidP="001109DE"/>
    <w:p w14:paraId="7157239A" w14:textId="77777777" w:rsidR="001109DE" w:rsidRDefault="001109DE" w:rsidP="001109DE">
      <w:r>
        <w:t>Universidade onde concluiu a titulação máxima:</w:t>
      </w:r>
    </w:p>
    <w:p w14:paraId="36FDB20C" w14:textId="77777777" w:rsidR="001109DE" w:rsidRDefault="001109DE" w:rsidP="001109DE"/>
    <w:p w14:paraId="3DA44DCD" w14:textId="77777777" w:rsidR="001109DE" w:rsidRDefault="001109DE" w:rsidP="001109DE">
      <w:r w:rsidRPr="00944602">
        <w:rPr>
          <w:i/>
        </w:rPr>
        <w:t>Link</w:t>
      </w:r>
      <w:r>
        <w:t xml:space="preserve"> para currículo lattes. Exemplo: http://lattes.cnpq.br/0000000000000000 </w:t>
      </w:r>
    </w:p>
    <w:p w14:paraId="63498A56" w14:textId="77777777" w:rsidR="001109DE" w:rsidRDefault="001109DE" w:rsidP="001109DE"/>
    <w:p w14:paraId="174CEF6B" w14:textId="77777777" w:rsidR="005C108C" w:rsidRDefault="005C108C" w:rsidP="005C108C">
      <w:r>
        <w:t>Endereço de Correspondência para envio da tese</w:t>
      </w:r>
    </w:p>
    <w:p w14:paraId="7D899E1B" w14:textId="77777777" w:rsidR="005C108C" w:rsidRDefault="005C108C" w:rsidP="005C108C"/>
    <w:p w14:paraId="23836187" w14:textId="77777777" w:rsidR="005C108C" w:rsidRDefault="005C108C" w:rsidP="001109DE"/>
    <w:p w14:paraId="02414B4B" w14:textId="77777777" w:rsidR="001D4872" w:rsidRDefault="001D4872" w:rsidP="00455E5A"/>
    <w:p w14:paraId="1DF22828" w14:textId="77777777" w:rsidR="00455E5A" w:rsidRPr="00CE294C" w:rsidRDefault="001109DE" w:rsidP="001109DE">
      <w:pPr>
        <w:pStyle w:val="PargrafodaLista"/>
        <w:numPr>
          <w:ilvl w:val="0"/>
          <w:numId w:val="10"/>
        </w:numPr>
        <w:rPr>
          <w:b/>
        </w:rPr>
      </w:pPr>
      <w:r w:rsidRPr="00CE294C">
        <w:rPr>
          <w:b/>
        </w:rPr>
        <w:t>Membro interno s</w:t>
      </w:r>
      <w:r w:rsidR="00455E5A" w:rsidRPr="00CE294C">
        <w:rPr>
          <w:b/>
        </w:rPr>
        <w:t>uplente:</w:t>
      </w:r>
    </w:p>
    <w:p w14:paraId="6DFB4AF1" w14:textId="77777777" w:rsidR="00455E5A" w:rsidRDefault="00455E5A" w:rsidP="00455E5A"/>
    <w:p w14:paraId="5C76EA2C" w14:textId="77777777" w:rsidR="001109DE" w:rsidRDefault="001109DE" w:rsidP="001109DE">
      <w:r>
        <w:t>Nome completo:</w:t>
      </w:r>
    </w:p>
    <w:p w14:paraId="5902861B" w14:textId="77777777" w:rsidR="001109DE" w:rsidRDefault="001109DE" w:rsidP="001109DE"/>
    <w:p w14:paraId="50DF97C5" w14:textId="77777777" w:rsidR="001109DE" w:rsidRDefault="00944602" w:rsidP="001109DE">
      <w:r>
        <w:t>Endereço</w:t>
      </w:r>
      <w:r w:rsidR="001109DE">
        <w:t xml:space="preserve"> eletrônico (</w:t>
      </w:r>
      <w:r w:rsidR="001109DE" w:rsidRPr="00DB575F">
        <w:rPr>
          <w:i/>
        </w:rPr>
        <w:t>e-mail</w:t>
      </w:r>
      <w:r w:rsidR="001109DE">
        <w:t xml:space="preserve">): </w:t>
      </w:r>
    </w:p>
    <w:p w14:paraId="2CCE31DD" w14:textId="77777777" w:rsidR="001109DE" w:rsidRDefault="001109DE" w:rsidP="001109DE"/>
    <w:p w14:paraId="7D5BC831" w14:textId="77777777" w:rsidR="001109DE" w:rsidRDefault="001109DE" w:rsidP="001109DE">
      <w:r>
        <w:t>Titulação:</w:t>
      </w:r>
    </w:p>
    <w:p w14:paraId="451C08FF" w14:textId="77777777" w:rsidR="001109DE" w:rsidRDefault="001109DE" w:rsidP="001109DE"/>
    <w:p w14:paraId="5F91E897" w14:textId="77777777" w:rsidR="001109DE" w:rsidRDefault="001109DE" w:rsidP="001109DE">
      <w:r>
        <w:t>Universidade de lotação:</w:t>
      </w:r>
    </w:p>
    <w:p w14:paraId="7B94CD68" w14:textId="77777777" w:rsidR="001109DE" w:rsidRDefault="001109DE" w:rsidP="001109DE"/>
    <w:p w14:paraId="169905D8" w14:textId="77777777" w:rsidR="001109DE" w:rsidRDefault="001109DE" w:rsidP="001109DE">
      <w:r>
        <w:t>Universidade onde concluiu a titulação máxima:</w:t>
      </w:r>
    </w:p>
    <w:p w14:paraId="0781FB13" w14:textId="77777777" w:rsidR="001109DE" w:rsidRDefault="001109DE" w:rsidP="001109DE"/>
    <w:p w14:paraId="2089C5F2" w14:textId="77777777" w:rsidR="001109DE" w:rsidRDefault="001109DE" w:rsidP="001109DE">
      <w:r w:rsidRPr="00944602">
        <w:rPr>
          <w:i/>
        </w:rPr>
        <w:t>Link</w:t>
      </w:r>
      <w:r>
        <w:t xml:space="preserve"> para currículo lattes. Exemplo: http://lattes.cnpq.br/0000000000000000 </w:t>
      </w:r>
    </w:p>
    <w:p w14:paraId="607B97AC" w14:textId="77777777" w:rsidR="001109DE" w:rsidRDefault="001109DE" w:rsidP="001109DE"/>
    <w:p w14:paraId="00769B9F" w14:textId="77777777" w:rsidR="00455E5A" w:rsidRDefault="00455E5A" w:rsidP="00455E5A"/>
    <w:p w14:paraId="613CD915" w14:textId="77777777" w:rsidR="00455E5A" w:rsidRDefault="00455E5A" w:rsidP="00455E5A">
      <w:r>
        <w:t>Data e horário: COMBINADO COM A SECRETARIA DO PPGCI.</w:t>
      </w:r>
    </w:p>
    <w:p w14:paraId="7660EEEA" w14:textId="77777777" w:rsidR="00455E5A" w:rsidRDefault="00455E5A" w:rsidP="00455E5A"/>
    <w:p w14:paraId="7FBA8F13" w14:textId="77777777" w:rsidR="00455E5A" w:rsidRDefault="00455E5A" w:rsidP="00455E5A"/>
    <w:p w14:paraId="330FC6B6" w14:textId="77777777" w:rsidR="00455E5A" w:rsidRDefault="00455E5A" w:rsidP="00455E5A">
      <w:pPr>
        <w:jc w:val="both"/>
      </w:pPr>
      <w:r>
        <w:t xml:space="preserve">Requer-se também ao Colegiado que, após aprovação da banca examinadora acima referida, sejam encaminhadas uma via da </w:t>
      </w:r>
      <w:r w:rsidR="008318B7">
        <w:t>tese</w:t>
      </w:r>
      <w:r>
        <w:t xml:space="preserve"> para o orientador e para cada avaliador, incluindo suplentes, que seguem anexo a este documento.</w:t>
      </w:r>
    </w:p>
    <w:p w14:paraId="7F4702DD" w14:textId="77777777" w:rsidR="00455E5A" w:rsidRDefault="00455E5A" w:rsidP="00455E5A"/>
    <w:p w14:paraId="6245D4D0" w14:textId="77777777" w:rsidR="001109DE" w:rsidRDefault="001109DE" w:rsidP="00455E5A"/>
    <w:p w14:paraId="2C022B92" w14:textId="77777777" w:rsidR="00455E5A" w:rsidRDefault="00455E5A" w:rsidP="001109DE">
      <w:pPr>
        <w:jc w:val="center"/>
      </w:pPr>
      <w:r>
        <w:t>Salvador (BA), DATA</w:t>
      </w:r>
    </w:p>
    <w:p w14:paraId="6A4E4B1D" w14:textId="77777777" w:rsidR="00455E5A" w:rsidRDefault="00455E5A" w:rsidP="00455E5A"/>
    <w:p w14:paraId="58A497E3" w14:textId="77777777" w:rsidR="00455E5A" w:rsidRDefault="00455E5A" w:rsidP="00455E5A"/>
    <w:p w14:paraId="3D63BF13" w14:textId="77777777" w:rsidR="001109DE" w:rsidRDefault="001109DE" w:rsidP="00455E5A"/>
    <w:p w14:paraId="36A60D0D" w14:textId="77777777" w:rsidR="00455E5A" w:rsidRDefault="00455E5A" w:rsidP="00455E5A">
      <w:r>
        <w:t xml:space="preserve">     ____________________________</w:t>
      </w:r>
      <w:r>
        <w:tab/>
      </w:r>
      <w:r>
        <w:tab/>
      </w:r>
      <w:r>
        <w:tab/>
        <w:t>___________________________</w:t>
      </w:r>
    </w:p>
    <w:p w14:paraId="1B4F7AB3" w14:textId="77777777" w:rsidR="00455E5A" w:rsidRPr="00E72D92" w:rsidRDefault="00455E5A" w:rsidP="00455E5A">
      <w:r>
        <w:t xml:space="preserve">          Assinatura do Orientador(</w:t>
      </w:r>
      <w:proofErr w:type="gramStart"/>
      <w:r>
        <w:t xml:space="preserve">a)   </w:t>
      </w:r>
      <w:proofErr w:type="gramEnd"/>
      <w:r>
        <w:t xml:space="preserve">                                           Assinatura do aluno(a)</w:t>
      </w:r>
    </w:p>
    <w:sectPr w:rsidR="00455E5A" w:rsidRPr="00E72D92" w:rsidSect="00E5056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719" w:right="1134" w:bottom="568" w:left="1134" w:header="714" w:footer="924" w:gutter="0"/>
      <w:pgNumType w:chapStyle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9323A" w14:textId="77777777" w:rsidR="00422FCC" w:rsidRDefault="00422FCC">
      <w:r>
        <w:separator/>
      </w:r>
    </w:p>
  </w:endnote>
  <w:endnote w:type="continuationSeparator" w:id="0">
    <w:p w14:paraId="65D66E14" w14:textId="77777777" w:rsidR="00422FCC" w:rsidRDefault="00422F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2AF7C" w14:textId="77777777" w:rsidR="005C648E" w:rsidRDefault="005C648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45355" w14:textId="77777777" w:rsidR="005F3BCD" w:rsidRDefault="005F3BCD" w:rsidP="00321749">
    <w:pPr>
      <w:jc w:val="center"/>
      <w:rPr>
        <w:sz w:val="16"/>
        <w:szCs w:val="16"/>
      </w:rPr>
    </w:pPr>
  </w:p>
  <w:p w14:paraId="7CCDB53F" w14:textId="77777777" w:rsidR="00321749" w:rsidRPr="008C6B3D" w:rsidRDefault="00321749" w:rsidP="00321749">
    <w:pPr>
      <w:jc w:val="center"/>
      <w:rPr>
        <w:sz w:val="16"/>
        <w:szCs w:val="16"/>
      </w:rPr>
    </w:pPr>
    <w:r>
      <w:rPr>
        <w:sz w:val="16"/>
        <w:szCs w:val="16"/>
      </w:rPr>
      <w:t>Av. Reitor Miguel Calmon s/n,</w:t>
    </w:r>
    <w:r w:rsidRPr="008C6B3D">
      <w:rPr>
        <w:sz w:val="16"/>
        <w:szCs w:val="16"/>
      </w:rPr>
      <w:t xml:space="preserve"> Vale do Canela (parte superior)</w:t>
    </w:r>
    <w:r>
      <w:rPr>
        <w:sz w:val="16"/>
        <w:szCs w:val="16"/>
      </w:rPr>
      <w:t xml:space="preserve"> – Campus Universitário do Canela – Salvador – Bahia CEP 40</w:t>
    </w:r>
    <w:r w:rsidRPr="008C6B3D">
      <w:rPr>
        <w:sz w:val="16"/>
        <w:szCs w:val="16"/>
      </w:rPr>
      <w:t>110-100</w:t>
    </w:r>
  </w:p>
  <w:p w14:paraId="7AAF3C20" w14:textId="77777777" w:rsidR="00321749" w:rsidRPr="008C6B3D" w:rsidRDefault="00321749" w:rsidP="00321749">
    <w:pPr>
      <w:jc w:val="center"/>
      <w:rPr>
        <w:sz w:val="16"/>
        <w:szCs w:val="16"/>
      </w:rPr>
    </w:pPr>
    <w:r w:rsidRPr="008C6B3D">
      <w:rPr>
        <w:sz w:val="16"/>
        <w:szCs w:val="16"/>
      </w:rPr>
      <w:t>Tel</w:t>
    </w:r>
    <w:r>
      <w:rPr>
        <w:sz w:val="16"/>
        <w:szCs w:val="16"/>
      </w:rPr>
      <w:t>s.:</w:t>
    </w:r>
    <w:r w:rsidRPr="008C6B3D">
      <w:rPr>
        <w:sz w:val="16"/>
        <w:szCs w:val="16"/>
      </w:rPr>
      <w:t xml:space="preserve"> +55 (71) 3283-7751 / 7752 / </w:t>
    </w:r>
    <w:r>
      <w:rPr>
        <w:sz w:val="16"/>
        <w:szCs w:val="16"/>
      </w:rPr>
      <w:t>9</w:t>
    </w:r>
    <w:r w:rsidRPr="008C6B3D">
      <w:rPr>
        <w:sz w:val="16"/>
        <w:szCs w:val="16"/>
      </w:rPr>
      <w:t>8726-4077</w:t>
    </w:r>
    <w:r w:rsidR="00501459">
      <w:rPr>
        <w:sz w:val="16"/>
        <w:szCs w:val="16"/>
      </w:rPr>
      <w:t xml:space="preserve"> Página na internet:</w:t>
    </w:r>
    <w:r>
      <w:rPr>
        <w:sz w:val="16"/>
        <w:szCs w:val="16"/>
      </w:rPr>
      <w:t xml:space="preserve"> </w:t>
    </w:r>
    <w:hyperlink r:id="rId1" w:history="1">
      <w:r w:rsidRPr="00BE5120">
        <w:rPr>
          <w:rStyle w:val="Hyperlink"/>
          <w:sz w:val="16"/>
          <w:szCs w:val="16"/>
        </w:rPr>
        <w:t>www.ppgci.ufba.br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73DAE" w14:textId="77777777" w:rsidR="004C1787" w:rsidRPr="008C6B3D" w:rsidRDefault="004C1787" w:rsidP="004C1787">
    <w:pPr>
      <w:jc w:val="center"/>
      <w:rPr>
        <w:sz w:val="16"/>
        <w:szCs w:val="16"/>
      </w:rPr>
    </w:pPr>
    <w:r>
      <w:rPr>
        <w:sz w:val="16"/>
        <w:szCs w:val="16"/>
      </w:rPr>
      <w:t>Av. Reitor Miguel Calmon s/n,</w:t>
    </w:r>
    <w:r w:rsidRPr="008C6B3D">
      <w:rPr>
        <w:sz w:val="16"/>
        <w:szCs w:val="16"/>
      </w:rPr>
      <w:t xml:space="preserve"> Vale do Canela (parte superior)</w:t>
    </w:r>
    <w:r>
      <w:rPr>
        <w:sz w:val="16"/>
        <w:szCs w:val="16"/>
      </w:rPr>
      <w:t xml:space="preserve"> – Campus Universitário do Canela – Canela – Salvador, BA CEP 40</w:t>
    </w:r>
    <w:r w:rsidRPr="008C6B3D">
      <w:rPr>
        <w:sz w:val="16"/>
        <w:szCs w:val="16"/>
      </w:rPr>
      <w:t>110-100</w:t>
    </w:r>
  </w:p>
  <w:p w14:paraId="1DA617DA" w14:textId="77777777" w:rsidR="004C1787" w:rsidRPr="008C6B3D" w:rsidRDefault="004C1787" w:rsidP="004C1787">
    <w:pPr>
      <w:jc w:val="center"/>
      <w:rPr>
        <w:sz w:val="16"/>
        <w:szCs w:val="16"/>
      </w:rPr>
    </w:pPr>
    <w:r>
      <w:rPr>
        <w:sz w:val="16"/>
        <w:szCs w:val="16"/>
      </w:rPr>
      <w:t xml:space="preserve">Salvador – Bahia – Brasil – </w:t>
    </w:r>
    <w:r w:rsidRPr="008C6B3D">
      <w:rPr>
        <w:sz w:val="16"/>
        <w:szCs w:val="16"/>
      </w:rPr>
      <w:t>Tel</w:t>
    </w:r>
    <w:r>
      <w:rPr>
        <w:sz w:val="16"/>
        <w:szCs w:val="16"/>
      </w:rPr>
      <w:t>s.:</w:t>
    </w:r>
    <w:r w:rsidRPr="008C6B3D">
      <w:rPr>
        <w:sz w:val="16"/>
        <w:szCs w:val="16"/>
      </w:rPr>
      <w:t xml:space="preserve"> +55 (71) 3283-7751 / 7752 / </w:t>
    </w:r>
    <w:r>
      <w:rPr>
        <w:sz w:val="16"/>
        <w:szCs w:val="16"/>
      </w:rPr>
      <w:t>9</w:t>
    </w:r>
    <w:r w:rsidRPr="008C6B3D">
      <w:rPr>
        <w:sz w:val="16"/>
        <w:szCs w:val="16"/>
      </w:rPr>
      <w:t>8726-4077</w:t>
    </w:r>
    <w:r>
      <w:rPr>
        <w:sz w:val="16"/>
        <w:szCs w:val="16"/>
      </w:rPr>
      <w:t xml:space="preserve"> </w:t>
    </w:r>
    <w:hyperlink r:id="rId1" w:history="1">
      <w:r w:rsidRPr="00BE5120">
        <w:rPr>
          <w:rStyle w:val="Hyperlink"/>
          <w:sz w:val="16"/>
          <w:szCs w:val="16"/>
        </w:rPr>
        <w:t>www.ppgci.ufba.br</w:t>
      </w:r>
    </w:hyperlink>
    <w:r>
      <w:rPr>
        <w:sz w:val="16"/>
        <w:szCs w:val="16"/>
      </w:rPr>
      <w:t xml:space="preserve"> </w:t>
    </w:r>
  </w:p>
  <w:p w14:paraId="07EDBF4B" w14:textId="77777777" w:rsidR="004C1787" w:rsidRDefault="004C17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87722" w14:textId="77777777" w:rsidR="00422FCC" w:rsidRDefault="00422FCC">
      <w:r>
        <w:separator/>
      </w:r>
    </w:p>
  </w:footnote>
  <w:footnote w:type="continuationSeparator" w:id="0">
    <w:p w14:paraId="4E30B040" w14:textId="77777777" w:rsidR="00422FCC" w:rsidRDefault="00422F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E84B3" w14:textId="77777777" w:rsidR="005C648E" w:rsidRDefault="005C648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599" w:type="dxa"/>
      <w:jc w:val="center"/>
      <w:tblLayout w:type="fixed"/>
      <w:tblLook w:val="01E0" w:firstRow="1" w:lastRow="1" w:firstColumn="1" w:lastColumn="1" w:noHBand="0" w:noVBand="0"/>
    </w:tblPr>
    <w:tblGrid>
      <w:gridCol w:w="1579"/>
      <w:gridCol w:w="5402"/>
      <w:gridCol w:w="1618"/>
    </w:tblGrid>
    <w:tr w:rsidR="002400C3" w14:paraId="60B0B426" w14:textId="77777777">
      <w:trPr>
        <w:trHeight w:val="1900"/>
        <w:jc w:val="center"/>
      </w:trPr>
      <w:tc>
        <w:tcPr>
          <w:tcW w:w="1579" w:type="dxa"/>
          <w:shd w:val="clear" w:color="auto" w:fill="auto"/>
          <w:vAlign w:val="center"/>
        </w:tcPr>
        <w:p w14:paraId="33F85555" w14:textId="3A29673E" w:rsidR="002400C3" w:rsidRPr="00A00474" w:rsidRDefault="005C648E" w:rsidP="00C04D0B">
          <w:pPr>
            <w:jc w:val="center"/>
          </w:pPr>
          <w:r w:rsidRPr="00181DAE">
            <w:rPr>
              <w:noProof/>
            </w:rPr>
            <w:drawing>
              <wp:inline distT="0" distB="0" distL="0" distR="0" wp14:anchorId="616A79EE" wp14:editId="4CD49972">
                <wp:extent cx="428625" cy="638175"/>
                <wp:effectExtent l="0" t="0" r="0" b="0"/>
                <wp:docPr id="3" name="Imagem 2" descr="BRASAO UFBA 1808 men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BRASAO UFBA 1808 men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02" w:type="dxa"/>
          <w:shd w:val="clear" w:color="auto" w:fill="auto"/>
          <w:vAlign w:val="center"/>
        </w:tcPr>
        <w:p w14:paraId="58EE5C11" w14:textId="77777777" w:rsidR="00321749" w:rsidRDefault="00321749" w:rsidP="00C04D0B">
          <w:pPr>
            <w:jc w:val="center"/>
            <w:rPr>
              <w:b/>
            </w:rPr>
          </w:pPr>
        </w:p>
        <w:p w14:paraId="4B4EEF3D" w14:textId="77777777" w:rsidR="002400C3" w:rsidRPr="008C6B3D" w:rsidRDefault="002400C3" w:rsidP="00C04D0B">
          <w:pPr>
            <w:jc w:val="center"/>
            <w:rPr>
              <w:b/>
            </w:rPr>
          </w:pPr>
          <w:r w:rsidRPr="008C6B3D">
            <w:rPr>
              <w:b/>
            </w:rPr>
            <w:t>MINISTÉRIO DA EDUCAÇÃO</w:t>
          </w:r>
        </w:p>
        <w:p w14:paraId="2E3CC2B0" w14:textId="77777777" w:rsidR="002400C3" w:rsidRPr="008C6B3D" w:rsidRDefault="002400C3" w:rsidP="00C04D0B">
          <w:pPr>
            <w:jc w:val="center"/>
            <w:rPr>
              <w:b/>
              <w:sz w:val="18"/>
              <w:szCs w:val="18"/>
            </w:rPr>
          </w:pPr>
          <w:r w:rsidRPr="008C6B3D">
            <w:rPr>
              <w:b/>
              <w:sz w:val="18"/>
              <w:szCs w:val="18"/>
            </w:rPr>
            <w:t>UNIVERSIDADE FEDERAL DA BAHIA</w:t>
          </w:r>
        </w:p>
        <w:p w14:paraId="6C05B75F" w14:textId="77777777" w:rsidR="002400C3" w:rsidRPr="008C6B3D" w:rsidRDefault="002400C3" w:rsidP="00C04D0B">
          <w:pPr>
            <w:jc w:val="center"/>
            <w:rPr>
              <w:b/>
              <w:sz w:val="16"/>
              <w:szCs w:val="16"/>
            </w:rPr>
          </w:pPr>
          <w:r w:rsidRPr="008C6B3D">
            <w:rPr>
              <w:b/>
              <w:sz w:val="16"/>
              <w:szCs w:val="16"/>
            </w:rPr>
            <w:t>INSTITUTO DE CIÊNCIA DA INFORMAÇÃO</w:t>
          </w:r>
        </w:p>
        <w:p w14:paraId="3258A4C2" w14:textId="77777777" w:rsidR="002400C3" w:rsidRPr="008C6B3D" w:rsidRDefault="002400C3" w:rsidP="00C04D0B">
          <w:pPr>
            <w:jc w:val="center"/>
            <w:rPr>
              <w:b/>
              <w:sz w:val="16"/>
              <w:szCs w:val="16"/>
            </w:rPr>
          </w:pPr>
          <w:r w:rsidRPr="008C6B3D">
            <w:rPr>
              <w:b/>
              <w:sz w:val="16"/>
              <w:szCs w:val="16"/>
            </w:rPr>
            <w:t xml:space="preserve">PROGRAMA DE PÓS-GRADUAÇÃO </w:t>
          </w:r>
          <w:smartTag w:uri="urn:schemas-microsoft-com:office:smarttags" w:element="PersonName">
            <w:smartTagPr>
              <w:attr w:name="ProductID" w:val="EM CIￊNCIA DA INFORMAￇￃO"/>
            </w:smartTagPr>
            <w:smartTag w:uri="urn:schemas-microsoft-com:office:smarttags" w:element="PersonName">
              <w:smartTagPr>
                <w:attr w:name="ProductID" w:val="EM CIￊNCIA DA"/>
              </w:smartTagPr>
              <w:r w:rsidRPr="008C6B3D">
                <w:rPr>
                  <w:b/>
                  <w:sz w:val="16"/>
                  <w:szCs w:val="16"/>
                </w:rPr>
                <w:t>EM CIÊNCIA DA</w:t>
              </w:r>
            </w:smartTag>
            <w:r w:rsidRPr="008C6B3D">
              <w:rPr>
                <w:b/>
                <w:sz w:val="16"/>
                <w:szCs w:val="16"/>
              </w:rPr>
              <w:t xml:space="preserve"> INFORMAÇÃO</w:t>
            </w:r>
          </w:smartTag>
        </w:p>
        <w:p w14:paraId="0DB57A06" w14:textId="77777777" w:rsidR="002400C3" w:rsidRPr="008C6B3D" w:rsidRDefault="002400C3" w:rsidP="00C04D0B">
          <w:pPr>
            <w:jc w:val="center"/>
            <w:rPr>
              <w:b/>
              <w:sz w:val="8"/>
              <w:szCs w:val="8"/>
            </w:rPr>
          </w:pPr>
        </w:p>
        <w:p w14:paraId="0616FFF7" w14:textId="77777777" w:rsidR="002400C3" w:rsidRPr="008A482A" w:rsidRDefault="002400C3" w:rsidP="00C04D0B">
          <w:pPr>
            <w:jc w:val="center"/>
          </w:pPr>
          <w:r w:rsidRPr="008C6B3D">
            <w:rPr>
              <w:sz w:val="16"/>
              <w:szCs w:val="16"/>
            </w:rPr>
            <w:t xml:space="preserve"> </w:t>
          </w:r>
        </w:p>
      </w:tc>
      <w:tc>
        <w:tcPr>
          <w:tcW w:w="1618" w:type="dxa"/>
          <w:shd w:val="clear" w:color="auto" w:fill="auto"/>
          <w:vAlign w:val="center"/>
        </w:tcPr>
        <w:p w14:paraId="3B665AA8" w14:textId="13781409" w:rsidR="002400C3" w:rsidRPr="00407026" w:rsidRDefault="005C648E" w:rsidP="00C04D0B">
          <w:pPr>
            <w:jc w:val="center"/>
          </w:pPr>
          <w:r w:rsidRPr="00E863E6">
            <w:rPr>
              <w:noProof/>
            </w:rPr>
            <w:drawing>
              <wp:inline distT="0" distB="0" distL="0" distR="0" wp14:anchorId="7A33885D" wp14:editId="00A56A26">
                <wp:extent cx="600075" cy="561975"/>
                <wp:effectExtent l="0" t="0" r="9525" b="9525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5FBFCD4" w14:textId="77777777" w:rsidR="002400C3" w:rsidRPr="00501459" w:rsidRDefault="009518E4" w:rsidP="00321749">
    <w:pPr>
      <w:pStyle w:val="Cabealho"/>
      <w:rPr>
        <w:sz w:val="12"/>
        <w:szCs w:val="12"/>
      </w:rPr>
    </w:pPr>
    <w:r>
      <w:rPr>
        <w:noProof/>
      </w:rPr>
      <w:drawing>
        <wp:anchor distT="0" distB="0" distL="114300" distR="114300" simplePos="0" relativeHeight="251657216" behindDoc="1" locked="0" layoutInCell="0" allowOverlap="1" wp14:anchorId="3C5425C0" wp14:editId="0338FC7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8860" cy="5750560"/>
          <wp:effectExtent l="0" t="0" r="0" b="0"/>
          <wp:wrapNone/>
          <wp:docPr id="7" name="Imagem 7" descr="PPGCI - Emble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PPGCI - Emblema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5750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732" w:type="dxa"/>
      <w:jc w:val="center"/>
      <w:tblLayout w:type="fixed"/>
      <w:tblLook w:val="01E0" w:firstRow="1" w:lastRow="1" w:firstColumn="1" w:lastColumn="1" w:noHBand="0" w:noVBand="0"/>
    </w:tblPr>
    <w:tblGrid>
      <w:gridCol w:w="1603"/>
      <w:gridCol w:w="5486"/>
      <w:gridCol w:w="1643"/>
    </w:tblGrid>
    <w:tr w:rsidR="002400C3" w14:paraId="6E184491" w14:textId="77777777" w:rsidTr="004C1787">
      <w:trPr>
        <w:trHeight w:val="1990"/>
        <w:jc w:val="center"/>
      </w:trPr>
      <w:tc>
        <w:tcPr>
          <w:tcW w:w="1603" w:type="dxa"/>
          <w:shd w:val="clear" w:color="auto" w:fill="auto"/>
          <w:vAlign w:val="center"/>
        </w:tcPr>
        <w:p w14:paraId="0C65293B" w14:textId="77777777" w:rsidR="002400C3" w:rsidRPr="00A00474" w:rsidRDefault="009518E4" w:rsidP="008C6B3D">
          <w:pPr>
            <w:jc w:val="center"/>
          </w:pPr>
          <w:r w:rsidRPr="00181DAE">
            <w:rPr>
              <w:noProof/>
            </w:rPr>
            <w:drawing>
              <wp:inline distT="0" distB="0" distL="0" distR="0" wp14:anchorId="3C390551" wp14:editId="728DC9D8">
                <wp:extent cx="619125" cy="619125"/>
                <wp:effectExtent l="0" t="0" r="0" b="0"/>
                <wp:docPr id="8" name="Imagem 3" descr="Brasão da Repúbli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3" descr="Brasão da Repúbli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86" w:type="dxa"/>
          <w:shd w:val="clear" w:color="auto" w:fill="auto"/>
          <w:vAlign w:val="center"/>
        </w:tcPr>
        <w:p w14:paraId="1FEB72FC" w14:textId="77777777" w:rsidR="004C1787" w:rsidRDefault="004C1787" w:rsidP="008C6B3D">
          <w:pPr>
            <w:jc w:val="center"/>
            <w:rPr>
              <w:b/>
            </w:rPr>
          </w:pPr>
        </w:p>
        <w:p w14:paraId="26A6EA04" w14:textId="77777777" w:rsidR="002400C3" w:rsidRPr="008C6B3D" w:rsidRDefault="002400C3" w:rsidP="008C6B3D">
          <w:pPr>
            <w:jc w:val="center"/>
            <w:rPr>
              <w:b/>
            </w:rPr>
          </w:pPr>
          <w:r w:rsidRPr="008C6B3D">
            <w:rPr>
              <w:b/>
            </w:rPr>
            <w:t>MINISTÉRIO DA EDUCAÇÃO</w:t>
          </w:r>
        </w:p>
        <w:p w14:paraId="6C6C6554" w14:textId="77777777" w:rsidR="002400C3" w:rsidRPr="008C6B3D" w:rsidRDefault="002400C3" w:rsidP="008C6B3D">
          <w:pPr>
            <w:jc w:val="center"/>
            <w:rPr>
              <w:b/>
              <w:sz w:val="18"/>
              <w:szCs w:val="18"/>
            </w:rPr>
          </w:pPr>
          <w:r w:rsidRPr="008C6B3D">
            <w:rPr>
              <w:b/>
              <w:sz w:val="18"/>
              <w:szCs w:val="18"/>
            </w:rPr>
            <w:t>UNIVERSIDADE FEDERAL DA BAHIA</w:t>
          </w:r>
        </w:p>
        <w:p w14:paraId="15784B78" w14:textId="77777777" w:rsidR="002400C3" w:rsidRPr="008C6B3D" w:rsidRDefault="002400C3" w:rsidP="008C6B3D">
          <w:pPr>
            <w:jc w:val="center"/>
            <w:rPr>
              <w:b/>
              <w:sz w:val="16"/>
              <w:szCs w:val="16"/>
            </w:rPr>
          </w:pPr>
          <w:r w:rsidRPr="008C6B3D">
            <w:rPr>
              <w:b/>
              <w:sz w:val="16"/>
              <w:szCs w:val="16"/>
            </w:rPr>
            <w:t>INSTITUTO DE CIÊNCIA DA INFORMAÇÃO</w:t>
          </w:r>
        </w:p>
        <w:p w14:paraId="42F3E920" w14:textId="77777777" w:rsidR="002400C3" w:rsidRPr="008C6B3D" w:rsidRDefault="002400C3" w:rsidP="008C6B3D">
          <w:pPr>
            <w:jc w:val="center"/>
            <w:rPr>
              <w:b/>
              <w:sz w:val="16"/>
              <w:szCs w:val="16"/>
            </w:rPr>
          </w:pPr>
          <w:r w:rsidRPr="008C6B3D">
            <w:rPr>
              <w:b/>
              <w:sz w:val="16"/>
              <w:szCs w:val="16"/>
            </w:rPr>
            <w:t xml:space="preserve">PROGRAMA DE PÓS-GRADUAÇÃO </w:t>
          </w:r>
          <w:smartTag w:uri="urn:schemas-microsoft-com:office:smarttags" w:element="PersonName">
            <w:smartTagPr>
              <w:attr w:name="ProductID" w:val="EM CIￊNCIA DA INFORMAￇￃO"/>
            </w:smartTagPr>
            <w:smartTag w:uri="urn:schemas-microsoft-com:office:smarttags" w:element="PersonName">
              <w:smartTagPr>
                <w:attr w:name="ProductID" w:val="EM CIￊNCIA DA"/>
              </w:smartTagPr>
              <w:r w:rsidRPr="008C6B3D">
                <w:rPr>
                  <w:b/>
                  <w:sz w:val="16"/>
                  <w:szCs w:val="16"/>
                </w:rPr>
                <w:t>EM CIÊNCIA DA</w:t>
              </w:r>
            </w:smartTag>
            <w:r w:rsidRPr="008C6B3D">
              <w:rPr>
                <w:b/>
                <w:sz w:val="16"/>
                <w:szCs w:val="16"/>
              </w:rPr>
              <w:t xml:space="preserve"> INFORMAÇÃO</w:t>
            </w:r>
          </w:smartTag>
        </w:p>
        <w:p w14:paraId="224342C0" w14:textId="77777777" w:rsidR="002400C3" w:rsidRPr="008A482A" w:rsidRDefault="002400C3" w:rsidP="008C6B3D">
          <w:pPr>
            <w:jc w:val="center"/>
          </w:pPr>
          <w:r w:rsidRPr="008C6B3D">
            <w:rPr>
              <w:sz w:val="16"/>
              <w:szCs w:val="16"/>
            </w:rPr>
            <w:t xml:space="preserve"> </w:t>
          </w:r>
        </w:p>
      </w:tc>
      <w:tc>
        <w:tcPr>
          <w:tcW w:w="1643" w:type="dxa"/>
          <w:shd w:val="clear" w:color="auto" w:fill="auto"/>
          <w:vAlign w:val="center"/>
        </w:tcPr>
        <w:p w14:paraId="0964763A" w14:textId="77777777" w:rsidR="002400C3" w:rsidRPr="00407026" w:rsidRDefault="009518E4" w:rsidP="008C6B3D">
          <w:pPr>
            <w:jc w:val="center"/>
          </w:pPr>
          <w:r w:rsidRPr="00181DAE">
            <w:rPr>
              <w:noProof/>
            </w:rPr>
            <w:drawing>
              <wp:inline distT="0" distB="0" distL="0" distR="0" wp14:anchorId="44855702" wp14:editId="4A67C529">
                <wp:extent cx="419100" cy="628650"/>
                <wp:effectExtent l="0" t="0" r="0" b="0"/>
                <wp:docPr id="10" name="Imagem 4" descr="BRASAO UFBA 1808 men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 descr="BRASAO UFBA 1808 men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40B630A" w14:textId="77777777" w:rsidR="004C1787" w:rsidRDefault="00422FCC" w:rsidP="004C1787">
    <w:pPr>
      <w:pStyle w:val="Cabealho"/>
      <w:rPr>
        <w:sz w:val="26"/>
      </w:rPr>
    </w:pPr>
    <w:r>
      <w:rPr>
        <w:noProof/>
      </w:rPr>
      <w:pict w14:anchorId="0A03A3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15942" o:spid="_x0000_s1032" type="#_x0000_t75" style="position:absolute;margin-left:0;margin-top:0;width:481.8pt;height:452.8pt;z-index:-251658240;mso-position-horizontal:center;mso-position-horizontal-relative:margin;mso-position-vertical:center;mso-position-vertical-relative:margin" o:allowincell="f">
          <v:imagedata r:id="rId3" o:title="PPGCI - Emblem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24427"/>
    <w:multiLevelType w:val="multilevel"/>
    <w:tmpl w:val="68BEB5F0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1AF31C8C"/>
    <w:multiLevelType w:val="multilevel"/>
    <w:tmpl w:val="091CE0D8"/>
    <w:lvl w:ilvl="0">
      <w:start w:val="4"/>
      <w:numFmt w:val="decimal"/>
      <w:lvlText w:val="%1. 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."/>
      <w:lvlJc w:val="left"/>
      <w:pPr>
        <w:tabs>
          <w:tab w:val="num" w:pos="375"/>
        </w:tabs>
        <w:ind w:left="375" w:hanging="375"/>
      </w:pPr>
      <w:rPr>
        <w:rFonts w:hint="default"/>
        <w:b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" w15:restartNumberingAfterBreak="0">
    <w:nsid w:val="1D7A1AA5"/>
    <w:multiLevelType w:val="hybridMultilevel"/>
    <w:tmpl w:val="0C66DF6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9F3E20"/>
    <w:multiLevelType w:val="multilevel"/>
    <w:tmpl w:val="DB82CDB2"/>
    <w:lvl w:ilvl="0">
      <w:start w:val="3"/>
      <w:numFmt w:val="decimal"/>
      <w:lvlText w:val="5.1.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" w15:restartNumberingAfterBreak="0">
    <w:nsid w:val="32A6375D"/>
    <w:multiLevelType w:val="multilevel"/>
    <w:tmpl w:val="AECC56C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56176A4C"/>
    <w:multiLevelType w:val="multilevel"/>
    <w:tmpl w:val="3506A55C"/>
    <w:lvl w:ilvl="0">
      <w:start w:val="1"/>
      <w:numFmt w:val="decimal"/>
      <w:lvlText w:val="%1. 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75"/>
        </w:tabs>
        <w:ind w:left="375" w:hanging="375"/>
      </w:pPr>
      <w:rPr>
        <w:rFonts w:hint="default"/>
        <w:b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6" w15:restartNumberingAfterBreak="0">
    <w:nsid w:val="562E64F0"/>
    <w:multiLevelType w:val="hybridMultilevel"/>
    <w:tmpl w:val="B98CB67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DC7868"/>
    <w:multiLevelType w:val="multilevel"/>
    <w:tmpl w:val="DCC624C4"/>
    <w:lvl w:ilvl="0">
      <w:start w:val="2"/>
      <w:numFmt w:val="decimal"/>
      <w:lvlText w:val="4.1.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5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8" w15:restartNumberingAfterBreak="0">
    <w:nsid w:val="7AA6141B"/>
    <w:multiLevelType w:val="multilevel"/>
    <w:tmpl w:val="984C07CC"/>
    <w:lvl w:ilvl="0">
      <w:start w:val="1"/>
      <w:numFmt w:val="decimal"/>
      <w:lvlText w:val="5.1.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" w15:restartNumberingAfterBreak="0">
    <w:nsid w:val="7F2D2998"/>
    <w:multiLevelType w:val="multilevel"/>
    <w:tmpl w:val="23FCC02A"/>
    <w:lvl w:ilvl="0">
      <w:start w:val="1"/>
      <w:numFmt w:val="decimal"/>
      <w:lvlText w:val="5.1.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1406420175">
    <w:abstractNumId w:val="5"/>
  </w:num>
  <w:num w:numId="2" w16cid:durableId="2017608745">
    <w:abstractNumId w:val="4"/>
  </w:num>
  <w:num w:numId="3" w16cid:durableId="742215574">
    <w:abstractNumId w:val="9"/>
  </w:num>
  <w:num w:numId="4" w16cid:durableId="2065327124">
    <w:abstractNumId w:val="3"/>
  </w:num>
  <w:num w:numId="5" w16cid:durableId="1141966204">
    <w:abstractNumId w:val="7"/>
  </w:num>
  <w:num w:numId="6" w16cid:durableId="101071568">
    <w:abstractNumId w:val="1"/>
  </w:num>
  <w:num w:numId="7" w16cid:durableId="1370766259">
    <w:abstractNumId w:val="8"/>
  </w:num>
  <w:num w:numId="8" w16cid:durableId="608704372">
    <w:abstractNumId w:val="0"/>
  </w:num>
  <w:num w:numId="9" w16cid:durableId="1484613942">
    <w:abstractNumId w:val="2"/>
  </w:num>
  <w:num w:numId="10" w16cid:durableId="728962506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E5A"/>
    <w:rsid w:val="000034D6"/>
    <w:rsid w:val="00012BCD"/>
    <w:rsid w:val="0003442B"/>
    <w:rsid w:val="00035308"/>
    <w:rsid w:val="00041FF2"/>
    <w:rsid w:val="0004408C"/>
    <w:rsid w:val="00045EF9"/>
    <w:rsid w:val="0005037F"/>
    <w:rsid w:val="00054408"/>
    <w:rsid w:val="00054E7A"/>
    <w:rsid w:val="0006032F"/>
    <w:rsid w:val="00064CC2"/>
    <w:rsid w:val="0007512D"/>
    <w:rsid w:val="00076DBE"/>
    <w:rsid w:val="00082C79"/>
    <w:rsid w:val="0008338E"/>
    <w:rsid w:val="0008563E"/>
    <w:rsid w:val="00087440"/>
    <w:rsid w:val="00092C21"/>
    <w:rsid w:val="00094FBB"/>
    <w:rsid w:val="00095F45"/>
    <w:rsid w:val="0009750C"/>
    <w:rsid w:val="00097F76"/>
    <w:rsid w:val="000B1251"/>
    <w:rsid w:val="000B5830"/>
    <w:rsid w:val="000B5E51"/>
    <w:rsid w:val="000C53B4"/>
    <w:rsid w:val="000D3209"/>
    <w:rsid w:val="000D6045"/>
    <w:rsid w:val="000E18EB"/>
    <w:rsid w:val="000E31CF"/>
    <w:rsid w:val="000E4314"/>
    <w:rsid w:val="000E6127"/>
    <w:rsid w:val="000F12FB"/>
    <w:rsid w:val="000F3C6D"/>
    <w:rsid w:val="000F45E9"/>
    <w:rsid w:val="000F679F"/>
    <w:rsid w:val="00100596"/>
    <w:rsid w:val="00110180"/>
    <w:rsid w:val="001109DE"/>
    <w:rsid w:val="00110E96"/>
    <w:rsid w:val="00112449"/>
    <w:rsid w:val="00125F7E"/>
    <w:rsid w:val="001263BB"/>
    <w:rsid w:val="00130E03"/>
    <w:rsid w:val="001325B4"/>
    <w:rsid w:val="001447F5"/>
    <w:rsid w:val="00147701"/>
    <w:rsid w:val="00156C3D"/>
    <w:rsid w:val="00195DAE"/>
    <w:rsid w:val="00196D2D"/>
    <w:rsid w:val="001A1E4D"/>
    <w:rsid w:val="001A2004"/>
    <w:rsid w:val="001A6FA0"/>
    <w:rsid w:val="001B528D"/>
    <w:rsid w:val="001C1BAE"/>
    <w:rsid w:val="001C2416"/>
    <w:rsid w:val="001C46F2"/>
    <w:rsid w:val="001D4872"/>
    <w:rsid w:val="001E5F0C"/>
    <w:rsid w:val="001F21B8"/>
    <w:rsid w:val="001F2F51"/>
    <w:rsid w:val="001F5C9D"/>
    <w:rsid w:val="00202D62"/>
    <w:rsid w:val="0021208F"/>
    <w:rsid w:val="00215DB8"/>
    <w:rsid w:val="00217A79"/>
    <w:rsid w:val="00233007"/>
    <w:rsid w:val="00235568"/>
    <w:rsid w:val="00237A81"/>
    <w:rsid w:val="002400C3"/>
    <w:rsid w:val="002415D7"/>
    <w:rsid w:val="00246CB4"/>
    <w:rsid w:val="00254F5D"/>
    <w:rsid w:val="00260EFF"/>
    <w:rsid w:val="0026477E"/>
    <w:rsid w:val="00281F42"/>
    <w:rsid w:val="002967C1"/>
    <w:rsid w:val="002A1950"/>
    <w:rsid w:val="002A531B"/>
    <w:rsid w:val="002D6759"/>
    <w:rsid w:val="002D6BF7"/>
    <w:rsid w:val="002E0497"/>
    <w:rsid w:val="002F1EF0"/>
    <w:rsid w:val="002F3720"/>
    <w:rsid w:val="0030464E"/>
    <w:rsid w:val="00317B49"/>
    <w:rsid w:val="003214E6"/>
    <w:rsid w:val="00321749"/>
    <w:rsid w:val="00325751"/>
    <w:rsid w:val="00325CE3"/>
    <w:rsid w:val="00330CB8"/>
    <w:rsid w:val="00331167"/>
    <w:rsid w:val="00332536"/>
    <w:rsid w:val="003540A6"/>
    <w:rsid w:val="0036071A"/>
    <w:rsid w:val="00380896"/>
    <w:rsid w:val="003906F1"/>
    <w:rsid w:val="00391D56"/>
    <w:rsid w:val="003922F5"/>
    <w:rsid w:val="003A2EAA"/>
    <w:rsid w:val="003A3817"/>
    <w:rsid w:val="003B3E7A"/>
    <w:rsid w:val="003C4EAC"/>
    <w:rsid w:val="003C7387"/>
    <w:rsid w:val="003D133A"/>
    <w:rsid w:val="003D648D"/>
    <w:rsid w:val="003E210C"/>
    <w:rsid w:val="003E3C9D"/>
    <w:rsid w:val="003E497C"/>
    <w:rsid w:val="003F2932"/>
    <w:rsid w:val="003F5376"/>
    <w:rsid w:val="004006BA"/>
    <w:rsid w:val="0040357A"/>
    <w:rsid w:val="00406A32"/>
    <w:rsid w:val="0041191A"/>
    <w:rsid w:val="00413F9F"/>
    <w:rsid w:val="00422FCC"/>
    <w:rsid w:val="00437B7F"/>
    <w:rsid w:val="00440898"/>
    <w:rsid w:val="00455E5A"/>
    <w:rsid w:val="00462D89"/>
    <w:rsid w:val="004715FB"/>
    <w:rsid w:val="00471E68"/>
    <w:rsid w:val="00480904"/>
    <w:rsid w:val="00482D71"/>
    <w:rsid w:val="00492B5B"/>
    <w:rsid w:val="00492EF1"/>
    <w:rsid w:val="004938A4"/>
    <w:rsid w:val="00494863"/>
    <w:rsid w:val="004965AD"/>
    <w:rsid w:val="00497AAC"/>
    <w:rsid w:val="00497DE7"/>
    <w:rsid w:val="004A3E25"/>
    <w:rsid w:val="004C0DEA"/>
    <w:rsid w:val="004C1787"/>
    <w:rsid w:val="004C437B"/>
    <w:rsid w:val="004C65FD"/>
    <w:rsid w:val="004C6EBF"/>
    <w:rsid w:val="004D1D05"/>
    <w:rsid w:val="004D47D3"/>
    <w:rsid w:val="004E2DDF"/>
    <w:rsid w:val="004E7C13"/>
    <w:rsid w:val="00501459"/>
    <w:rsid w:val="005118F5"/>
    <w:rsid w:val="005202B5"/>
    <w:rsid w:val="00521A3A"/>
    <w:rsid w:val="005324D7"/>
    <w:rsid w:val="0053699F"/>
    <w:rsid w:val="00536A80"/>
    <w:rsid w:val="00544237"/>
    <w:rsid w:val="005454D2"/>
    <w:rsid w:val="00547396"/>
    <w:rsid w:val="0055129A"/>
    <w:rsid w:val="00553508"/>
    <w:rsid w:val="005619EB"/>
    <w:rsid w:val="00574129"/>
    <w:rsid w:val="00587B99"/>
    <w:rsid w:val="00587EC0"/>
    <w:rsid w:val="005A1A4A"/>
    <w:rsid w:val="005A1A7C"/>
    <w:rsid w:val="005A3061"/>
    <w:rsid w:val="005A4A41"/>
    <w:rsid w:val="005A6C06"/>
    <w:rsid w:val="005B2A10"/>
    <w:rsid w:val="005B78C4"/>
    <w:rsid w:val="005C108C"/>
    <w:rsid w:val="005C2D73"/>
    <w:rsid w:val="005C648E"/>
    <w:rsid w:val="005D1373"/>
    <w:rsid w:val="005D2CE8"/>
    <w:rsid w:val="005E2A40"/>
    <w:rsid w:val="005E4E0C"/>
    <w:rsid w:val="005E6ACE"/>
    <w:rsid w:val="005E701E"/>
    <w:rsid w:val="005F3BCD"/>
    <w:rsid w:val="005F42E6"/>
    <w:rsid w:val="005F6625"/>
    <w:rsid w:val="00604DDA"/>
    <w:rsid w:val="006212CF"/>
    <w:rsid w:val="006217A5"/>
    <w:rsid w:val="00636A4A"/>
    <w:rsid w:val="0064142B"/>
    <w:rsid w:val="00650792"/>
    <w:rsid w:val="00656F18"/>
    <w:rsid w:val="006644A2"/>
    <w:rsid w:val="006822C7"/>
    <w:rsid w:val="0068260A"/>
    <w:rsid w:val="006844BC"/>
    <w:rsid w:val="00685636"/>
    <w:rsid w:val="00687D25"/>
    <w:rsid w:val="0069363C"/>
    <w:rsid w:val="006A015C"/>
    <w:rsid w:val="006A0A98"/>
    <w:rsid w:val="006A0B6A"/>
    <w:rsid w:val="006A4269"/>
    <w:rsid w:val="006B2074"/>
    <w:rsid w:val="006B211A"/>
    <w:rsid w:val="006B52D2"/>
    <w:rsid w:val="006C2324"/>
    <w:rsid w:val="006C64B5"/>
    <w:rsid w:val="006C6DD1"/>
    <w:rsid w:val="006D2AF5"/>
    <w:rsid w:val="006D4F5B"/>
    <w:rsid w:val="006D7AAA"/>
    <w:rsid w:val="006F621A"/>
    <w:rsid w:val="006F68F2"/>
    <w:rsid w:val="00701D98"/>
    <w:rsid w:val="0072561E"/>
    <w:rsid w:val="00726C5C"/>
    <w:rsid w:val="00730F99"/>
    <w:rsid w:val="007332E0"/>
    <w:rsid w:val="00741491"/>
    <w:rsid w:val="007427A7"/>
    <w:rsid w:val="00742B48"/>
    <w:rsid w:val="00743E18"/>
    <w:rsid w:val="0074690F"/>
    <w:rsid w:val="00756198"/>
    <w:rsid w:val="00757C7A"/>
    <w:rsid w:val="00776954"/>
    <w:rsid w:val="00780447"/>
    <w:rsid w:val="00780A21"/>
    <w:rsid w:val="007905B5"/>
    <w:rsid w:val="00795088"/>
    <w:rsid w:val="00796089"/>
    <w:rsid w:val="007A4A7C"/>
    <w:rsid w:val="007A7790"/>
    <w:rsid w:val="007B3479"/>
    <w:rsid w:val="007C096D"/>
    <w:rsid w:val="007D480D"/>
    <w:rsid w:val="007F67D9"/>
    <w:rsid w:val="00821371"/>
    <w:rsid w:val="008226B8"/>
    <w:rsid w:val="00826187"/>
    <w:rsid w:val="008318B7"/>
    <w:rsid w:val="00832863"/>
    <w:rsid w:val="00837135"/>
    <w:rsid w:val="008468B3"/>
    <w:rsid w:val="0085148F"/>
    <w:rsid w:val="008514EA"/>
    <w:rsid w:val="00854959"/>
    <w:rsid w:val="00860C8F"/>
    <w:rsid w:val="00861D39"/>
    <w:rsid w:val="008705B3"/>
    <w:rsid w:val="00873743"/>
    <w:rsid w:val="00874665"/>
    <w:rsid w:val="00877778"/>
    <w:rsid w:val="008852A1"/>
    <w:rsid w:val="00886CD6"/>
    <w:rsid w:val="00893A8F"/>
    <w:rsid w:val="008A3069"/>
    <w:rsid w:val="008A3ADC"/>
    <w:rsid w:val="008A56B3"/>
    <w:rsid w:val="008A6B3E"/>
    <w:rsid w:val="008B248D"/>
    <w:rsid w:val="008C007D"/>
    <w:rsid w:val="008C6982"/>
    <w:rsid w:val="008C6B3D"/>
    <w:rsid w:val="008D42B9"/>
    <w:rsid w:val="008D7F39"/>
    <w:rsid w:val="008E68F0"/>
    <w:rsid w:val="008E75C1"/>
    <w:rsid w:val="00903172"/>
    <w:rsid w:val="009054CC"/>
    <w:rsid w:val="0091380F"/>
    <w:rsid w:val="009141FD"/>
    <w:rsid w:val="009415E3"/>
    <w:rsid w:val="00944602"/>
    <w:rsid w:val="00951471"/>
    <w:rsid w:val="009518E4"/>
    <w:rsid w:val="009526D5"/>
    <w:rsid w:val="00952BF6"/>
    <w:rsid w:val="0095510A"/>
    <w:rsid w:val="0096683A"/>
    <w:rsid w:val="00975037"/>
    <w:rsid w:val="00976EF7"/>
    <w:rsid w:val="0098463A"/>
    <w:rsid w:val="00997B7D"/>
    <w:rsid w:val="009A3B79"/>
    <w:rsid w:val="009A5264"/>
    <w:rsid w:val="009A5A4B"/>
    <w:rsid w:val="009A6393"/>
    <w:rsid w:val="009B7EAE"/>
    <w:rsid w:val="009D0A60"/>
    <w:rsid w:val="009D6984"/>
    <w:rsid w:val="009D7922"/>
    <w:rsid w:val="009E0101"/>
    <w:rsid w:val="009E035C"/>
    <w:rsid w:val="009E0401"/>
    <w:rsid w:val="009E51AE"/>
    <w:rsid w:val="009E561E"/>
    <w:rsid w:val="00A06C1F"/>
    <w:rsid w:val="00A07C8B"/>
    <w:rsid w:val="00A113AF"/>
    <w:rsid w:val="00A33186"/>
    <w:rsid w:val="00A348BB"/>
    <w:rsid w:val="00A35ED6"/>
    <w:rsid w:val="00A36724"/>
    <w:rsid w:val="00A36B32"/>
    <w:rsid w:val="00A4013C"/>
    <w:rsid w:val="00A41A78"/>
    <w:rsid w:val="00A4252E"/>
    <w:rsid w:val="00A42CB8"/>
    <w:rsid w:val="00A45DF5"/>
    <w:rsid w:val="00A553FE"/>
    <w:rsid w:val="00A62A61"/>
    <w:rsid w:val="00A63AF3"/>
    <w:rsid w:val="00A63CF7"/>
    <w:rsid w:val="00A64856"/>
    <w:rsid w:val="00A700FC"/>
    <w:rsid w:val="00A81262"/>
    <w:rsid w:val="00A91C94"/>
    <w:rsid w:val="00A96204"/>
    <w:rsid w:val="00AA0155"/>
    <w:rsid w:val="00AB09F0"/>
    <w:rsid w:val="00AB14AE"/>
    <w:rsid w:val="00AB1A34"/>
    <w:rsid w:val="00AB68C7"/>
    <w:rsid w:val="00AD60E9"/>
    <w:rsid w:val="00AF0C97"/>
    <w:rsid w:val="00AF2B35"/>
    <w:rsid w:val="00AF460A"/>
    <w:rsid w:val="00B06B79"/>
    <w:rsid w:val="00B13AF6"/>
    <w:rsid w:val="00B1631A"/>
    <w:rsid w:val="00B21F93"/>
    <w:rsid w:val="00B22CE6"/>
    <w:rsid w:val="00B25DCB"/>
    <w:rsid w:val="00B30288"/>
    <w:rsid w:val="00B34639"/>
    <w:rsid w:val="00B357C7"/>
    <w:rsid w:val="00B43449"/>
    <w:rsid w:val="00B5165B"/>
    <w:rsid w:val="00B70564"/>
    <w:rsid w:val="00B72E1A"/>
    <w:rsid w:val="00B801C1"/>
    <w:rsid w:val="00B83EB6"/>
    <w:rsid w:val="00B908FE"/>
    <w:rsid w:val="00B95EDE"/>
    <w:rsid w:val="00BB3619"/>
    <w:rsid w:val="00BC2E26"/>
    <w:rsid w:val="00BD1D05"/>
    <w:rsid w:val="00BE3FF4"/>
    <w:rsid w:val="00BF1791"/>
    <w:rsid w:val="00BF1952"/>
    <w:rsid w:val="00BF1A05"/>
    <w:rsid w:val="00BF6249"/>
    <w:rsid w:val="00C023A7"/>
    <w:rsid w:val="00C04D0B"/>
    <w:rsid w:val="00C070CC"/>
    <w:rsid w:val="00C11C32"/>
    <w:rsid w:val="00C1227C"/>
    <w:rsid w:val="00C23064"/>
    <w:rsid w:val="00C30AB8"/>
    <w:rsid w:val="00C30D80"/>
    <w:rsid w:val="00C41367"/>
    <w:rsid w:val="00C439EC"/>
    <w:rsid w:val="00C520D9"/>
    <w:rsid w:val="00C53B91"/>
    <w:rsid w:val="00C53D77"/>
    <w:rsid w:val="00C56ECD"/>
    <w:rsid w:val="00C65A48"/>
    <w:rsid w:val="00C77D8E"/>
    <w:rsid w:val="00C846E0"/>
    <w:rsid w:val="00C911CA"/>
    <w:rsid w:val="00C91286"/>
    <w:rsid w:val="00C92783"/>
    <w:rsid w:val="00C953E7"/>
    <w:rsid w:val="00CC436B"/>
    <w:rsid w:val="00CC6C97"/>
    <w:rsid w:val="00CD2D32"/>
    <w:rsid w:val="00CE1660"/>
    <w:rsid w:val="00CE294C"/>
    <w:rsid w:val="00CE3544"/>
    <w:rsid w:val="00CE6910"/>
    <w:rsid w:val="00D01FCD"/>
    <w:rsid w:val="00D038DF"/>
    <w:rsid w:val="00D10100"/>
    <w:rsid w:val="00D117F7"/>
    <w:rsid w:val="00D144B2"/>
    <w:rsid w:val="00D159AB"/>
    <w:rsid w:val="00D16AE4"/>
    <w:rsid w:val="00D31A95"/>
    <w:rsid w:val="00D43949"/>
    <w:rsid w:val="00D50FF7"/>
    <w:rsid w:val="00D53874"/>
    <w:rsid w:val="00D54081"/>
    <w:rsid w:val="00D56AFF"/>
    <w:rsid w:val="00D56ECA"/>
    <w:rsid w:val="00D601A8"/>
    <w:rsid w:val="00D83979"/>
    <w:rsid w:val="00D85C34"/>
    <w:rsid w:val="00D91752"/>
    <w:rsid w:val="00DA54E8"/>
    <w:rsid w:val="00DB575F"/>
    <w:rsid w:val="00DB6CC0"/>
    <w:rsid w:val="00DC6EA3"/>
    <w:rsid w:val="00DD14D1"/>
    <w:rsid w:val="00DD174E"/>
    <w:rsid w:val="00DD46E3"/>
    <w:rsid w:val="00DD4E96"/>
    <w:rsid w:val="00DD56E2"/>
    <w:rsid w:val="00DE33BE"/>
    <w:rsid w:val="00DE4435"/>
    <w:rsid w:val="00DE6DAF"/>
    <w:rsid w:val="00DF05FA"/>
    <w:rsid w:val="00E00B5D"/>
    <w:rsid w:val="00E04B07"/>
    <w:rsid w:val="00E129E0"/>
    <w:rsid w:val="00E167A6"/>
    <w:rsid w:val="00E17ED7"/>
    <w:rsid w:val="00E252DA"/>
    <w:rsid w:val="00E4261C"/>
    <w:rsid w:val="00E43B25"/>
    <w:rsid w:val="00E5015C"/>
    <w:rsid w:val="00E50562"/>
    <w:rsid w:val="00E65447"/>
    <w:rsid w:val="00E6559F"/>
    <w:rsid w:val="00E71B28"/>
    <w:rsid w:val="00E72D92"/>
    <w:rsid w:val="00E8216F"/>
    <w:rsid w:val="00E85F43"/>
    <w:rsid w:val="00E929A9"/>
    <w:rsid w:val="00EA32F6"/>
    <w:rsid w:val="00EB12DF"/>
    <w:rsid w:val="00EB6FD4"/>
    <w:rsid w:val="00EC47E7"/>
    <w:rsid w:val="00EE60EA"/>
    <w:rsid w:val="00EE7C8E"/>
    <w:rsid w:val="00EF1BEA"/>
    <w:rsid w:val="00EF4163"/>
    <w:rsid w:val="00EF73E9"/>
    <w:rsid w:val="00EF7D05"/>
    <w:rsid w:val="00F3073B"/>
    <w:rsid w:val="00F31354"/>
    <w:rsid w:val="00F507A7"/>
    <w:rsid w:val="00F5219D"/>
    <w:rsid w:val="00F612FD"/>
    <w:rsid w:val="00F615B4"/>
    <w:rsid w:val="00F61A12"/>
    <w:rsid w:val="00F659FB"/>
    <w:rsid w:val="00F716C2"/>
    <w:rsid w:val="00F91556"/>
    <w:rsid w:val="00F969D7"/>
    <w:rsid w:val="00F96C71"/>
    <w:rsid w:val="00FA15B2"/>
    <w:rsid w:val="00FC167C"/>
    <w:rsid w:val="00FC339E"/>
    <w:rsid w:val="00FD1867"/>
    <w:rsid w:val="00FD3044"/>
    <w:rsid w:val="00FD44CD"/>
    <w:rsid w:val="00FD51D2"/>
    <w:rsid w:val="00FF27B4"/>
    <w:rsid w:val="00FF7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4E3F552A"/>
  <w15:chartTrackingRefBased/>
  <w15:docId w15:val="{53338267-903F-4153-92CF-F7E36683E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spacing w:before="40"/>
      <w:jc w:val="both"/>
      <w:outlineLvl w:val="0"/>
    </w:pPr>
  </w:style>
  <w:style w:type="paragraph" w:styleId="Ttulo2">
    <w:name w:val="heading 2"/>
    <w:basedOn w:val="Normal"/>
    <w:next w:val="Normal"/>
    <w:qFormat/>
    <w:pPr>
      <w:keepNext/>
      <w:tabs>
        <w:tab w:val="left" w:pos="284"/>
      </w:tabs>
      <w:spacing w:before="40"/>
      <w:ind w:left="1263" w:hanging="1263"/>
      <w:jc w:val="both"/>
      <w:outlineLvl w:val="1"/>
    </w:pPr>
  </w:style>
  <w:style w:type="paragraph" w:styleId="Ttulo3">
    <w:name w:val="heading 3"/>
    <w:basedOn w:val="Normal"/>
    <w:next w:val="Normal"/>
    <w:qFormat/>
    <w:pPr>
      <w:keepNext/>
      <w:outlineLvl w:val="2"/>
    </w:pPr>
    <w:rPr>
      <w:szCs w:val="20"/>
    </w:rPr>
  </w:style>
  <w:style w:type="paragraph" w:styleId="Ttulo4">
    <w:name w:val="heading 4"/>
    <w:basedOn w:val="Normal"/>
    <w:next w:val="Normal"/>
    <w:qFormat/>
    <w:pPr>
      <w:keepNext/>
      <w:spacing w:before="40"/>
      <w:jc w:val="center"/>
      <w:outlineLvl w:val="3"/>
    </w:pPr>
    <w:rPr>
      <w:b/>
      <w:sz w:val="22"/>
    </w:rPr>
  </w:style>
  <w:style w:type="paragraph" w:styleId="Ttulo8">
    <w:name w:val="heading 8"/>
    <w:basedOn w:val="Normal"/>
    <w:next w:val="Normal"/>
    <w:qFormat/>
    <w:pPr>
      <w:keepNext/>
      <w:spacing w:line="288" w:lineRule="auto"/>
      <w:jc w:val="center"/>
      <w:outlineLvl w:val="7"/>
    </w:pPr>
    <w:rPr>
      <w:rFonts w:ascii="Tahoma" w:hAnsi="Tahoma"/>
      <w:b/>
      <w:sz w:val="32"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  <w:rPr>
      <w:sz w:val="28"/>
      <w:szCs w:val="20"/>
    </w:rPr>
  </w:style>
  <w:style w:type="paragraph" w:styleId="Corpodetexto">
    <w:name w:val="Body Text"/>
    <w:basedOn w:val="Normal"/>
    <w:pPr>
      <w:jc w:val="both"/>
    </w:pPr>
    <w:rPr>
      <w:sz w:val="26"/>
      <w:szCs w:val="20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  <w:rPr>
      <w:sz w:val="20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Recuodecorpodetexto">
    <w:name w:val="Body Text Indent"/>
    <w:basedOn w:val="Normal"/>
    <w:pPr>
      <w:ind w:firstLine="708"/>
      <w:jc w:val="both"/>
    </w:pPr>
    <w:rPr>
      <w:b/>
      <w:szCs w:val="20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orpodetexto2">
    <w:name w:val="Body Text 2"/>
    <w:basedOn w:val="Normal"/>
    <w:pPr>
      <w:spacing w:line="288" w:lineRule="auto"/>
      <w:jc w:val="both"/>
    </w:pPr>
    <w:rPr>
      <w:rFonts w:ascii="Tahoma" w:hAnsi="Tahoma"/>
    </w:rPr>
  </w:style>
  <w:style w:type="character" w:styleId="HiperlinkVisitado">
    <w:name w:val="FollowedHyperlink"/>
    <w:rPr>
      <w:color w:val="800080"/>
      <w:u w:val="single"/>
    </w:rPr>
  </w:style>
  <w:style w:type="paragraph" w:styleId="Legenda">
    <w:name w:val="caption"/>
    <w:basedOn w:val="Normal"/>
    <w:next w:val="Normal"/>
    <w:qFormat/>
    <w:pPr>
      <w:autoSpaceDE w:val="0"/>
      <w:autoSpaceDN w:val="0"/>
      <w:jc w:val="center"/>
    </w:pPr>
    <w:rPr>
      <w:b/>
      <w:sz w:val="20"/>
    </w:rPr>
  </w:style>
  <w:style w:type="character" w:customStyle="1" w:styleId="apple-style-span">
    <w:name w:val="apple-style-span"/>
    <w:basedOn w:val="Fontepargpadro"/>
    <w:rsid w:val="0003442B"/>
  </w:style>
  <w:style w:type="table" w:styleId="Tabelacomgrade">
    <w:name w:val="Table Grid"/>
    <w:basedOn w:val="Tabelanormal"/>
    <w:rsid w:val="00DD17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semiHidden/>
    <w:rsid w:val="00DD174E"/>
    <w:rPr>
      <w:sz w:val="20"/>
      <w:szCs w:val="20"/>
    </w:rPr>
  </w:style>
  <w:style w:type="character" w:styleId="Refdenotaderodap">
    <w:name w:val="footnote reference"/>
    <w:semiHidden/>
    <w:rsid w:val="00DD174E"/>
    <w:rPr>
      <w:vertAlign w:val="superscript"/>
    </w:rPr>
  </w:style>
  <w:style w:type="character" w:styleId="Nmerodepgina">
    <w:name w:val="page number"/>
    <w:basedOn w:val="Fontepargpadro"/>
    <w:rsid w:val="002E0497"/>
  </w:style>
  <w:style w:type="paragraph" w:styleId="NormalWeb">
    <w:name w:val="Normal (Web)"/>
    <w:basedOn w:val="Normal"/>
    <w:rsid w:val="00D117F7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FC167C"/>
    <w:pPr>
      <w:ind w:left="708"/>
    </w:pPr>
  </w:style>
  <w:style w:type="character" w:styleId="MenoPendente">
    <w:name w:val="Unresolved Mention"/>
    <w:uiPriority w:val="99"/>
    <w:semiHidden/>
    <w:unhideWhenUsed/>
    <w:rsid w:val="0005440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66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10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8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attes.cnpq.br/0000000000000000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pgci.ufba.br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pgci.ufba.b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1.jpe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Modelos%20Personalizados%20do%20Office\Modelo%20PPGCI%202017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88E83D-53A0-4FC9-8CAC-CA83372CD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PPGCI 2017.dotx</Template>
  <TotalTime>27</TotalTime>
  <Pages>4</Pages>
  <Words>519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19/05</vt:lpstr>
    </vt:vector>
  </TitlesOfParts>
  <Company>Ufba</Company>
  <LinksUpToDate>false</LinksUpToDate>
  <CharactersWithSpaces>3319</CharactersWithSpaces>
  <SharedDoc>false</SharedDoc>
  <HLinks>
    <vt:vector size="12" baseType="variant">
      <vt:variant>
        <vt:i4>1966088</vt:i4>
      </vt:variant>
      <vt:variant>
        <vt:i4>3</vt:i4>
      </vt:variant>
      <vt:variant>
        <vt:i4>0</vt:i4>
      </vt:variant>
      <vt:variant>
        <vt:i4>5</vt:i4>
      </vt:variant>
      <vt:variant>
        <vt:lpwstr>http://www.ppgci.ufba.br/</vt:lpwstr>
      </vt:variant>
      <vt:variant>
        <vt:lpwstr/>
      </vt:variant>
      <vt:variant>
        <vt:i4>1966088</vt:i4>
      </vt:variant>
      <vt:variant>
        <vt:i4>0</vt:i4>
      </vt:variant>
      <vt:variant>
        <vt:i4>0</vt:i4>
      </vt:variant>
      <vt:variant>
        <vt:i4>5</vt:i4>
      </vt:variant>
      <vt:variant>
        <vt:lpwstr>http://www.ppgci.ufba.br/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19/05</dc:title>
  <dc:subject/>
  <dc:creator>user</dc:creator>
  <cp:keywords/>
  <cp:lastModifiedBy>Rosana Rodrigues</cp:lastModifiedBy>
  <cp:revision>4</cp:revision>
  <cp:lastPrinted>2017-07-28T17:12:00Z</cp:lastPrinted>
  <dcterms:created xsi:type="dcterms:W3CDTF">2019-01-23T14:13:00Z</dcterms:created>
  <dcterms:modified xsi:type="dcterms:W3CDTF">2022-04-26T15:17:00Z</dcterms:modified>
</cp:coreProperties>
</file>