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25C" w:rsidRPr="00453A74" w:rsidRDefault="00A43B25" w:rsidP="00F318DF">
      <w:pPr>
        <w:jc w:val="center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  <w:r w:rsidRPr="00453A74"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>FORMULÁRIO DE PARTICIPANTE EXTERNO</w:t>
      </w:r>
    </w:p>
    <w:p w:rsidR="005618DD" w:rsidRPr="00453A74" w:rsidRDefault="00A43B25" w:rsidP="005618DD">
      <w:pPr>
        <w:jc w:val="center"/>
        <w:rPr>
          <w:sz w:val="24"/>
          <w:szCs w:val="24"/>
        </w:rPr>
      </w:pPr>
      <w:r w:rsidRPr="00453A74">
        <w:rPr>
          <w:sz w:val="24"/>
          <w:szCs w:val="24"/>
        </w:rPr>
        <w:t>CADASTRO PLATAFORMA SUCUPIRA</w:t>
      </w:r>
      <w:bookmarkStart w:id="0" w:name="_GoBack"/>
      <w:bookmarkEnd w:id="0"/>
    </w:p>
    <w:p w:rsidR="0043544D" w:rsidRPr="00453A74" w:rsidRDefault="00453A74" w:rsidP="005618DD">
      <w:pPr>
        <w:jc w:val="center"/>
        <w:rPr>
          <w:sz w:val="24"/>
          <w:szCs w:val="24"/>
        </w:rPr>
      </w:pPr>
      <w:r>
        <w:rPr>
          <w:sz w:val="24"/>
          <w:szCs w:val="24"/>
        </w:rPr>
        <w:t>SIGA</w:t>
      </w:r>
      <w:r w:rsidR="008F573F">
        <w:rPr>
          <w:sz w:val="24"/>
          <w:szCs w:val="24"/>
        </w:rPr>
        <w:t>A</w:t>
      </w:r>
      <w:r w:rsidR="0043544D" w:rsidRPr="00453A74">
        <w:rPr>
          <w:sz w:val="24"/>
          <w:szCs w:val="24"/>
        </w:rPr>
        <w:t xml:space="preserve"> e SCDP</w:t>
      </w:r>
    </w:p>
    <w:tbl>
      <w:tblPr>
        <w:tblpPr w:leftFromText="141" w:rightFromText="141" w:vertAnchor="text" w:tblpX="-404" w:tblpY="1126"/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05"/>
        <w:gridCol w:w="30"/>
        <w:gridCol w:w="5715"/>
      </w:tblGrid>
      <w:tr w:rsidR="00A43B25" w:rsidTr="00D666E8">
        <w:trPr>
          <w:trHeight w:val="525"/>
        </w:trPr>
        <w:tc>
          <w:tcPr>
            <w:tcW w:w="10050" w:type="dxa"/>
            <w:gridSpan w:val="3"/>
          </w:tcPr>
          <w:p w:rsidR="00A43B25" w:rsidRPr="00A43B25" w:rsidRDefault="00A43B25" w:rsidP="00D666E8">
            <w:pPr>
              <w:rPr>
                <w:sz w:val="24"/>
                <w:szCs w:val="24"/>
              </w:rPr>
            </w:pPr>
            <w:r w:rsidRPr="00776B17">
              <w:rPr>
                <w:b/>
                <w:sz w:val="24"/>
                <w:szCs w:val="24"/>
              </w:rPr>
              <w:t>Nome Comple</w:t>
            </w:r>
            <w:r w:rsidRPr="00A43B25">
              <w:rPr>
                <w:sz w:val="24"/>
                <w:szCs w:val="24"/>
              </w:rPr>
              <w:t xml:space="preserve">to </w:t>
            </w:r>
            <w:r w:rsidRPr="00A43B25">
              <w:rPr>
                <w:b/>
                <w:sz w:val="24"/>
                <w:szCs w:val="24"/>
              </w:rPr>
              <w:t>(</w:t>
            </w:r>
            <w:r w:rsidRPr="00776B17">
              <w:rPr>
                <w:b/>
                <w:i/>
                <w:sz w:val="24"/>
                <w:szCs w:val="24"/>
              </w:rPr>
              <w:t>Sem abreviatura</w:t>
            </w:r>
            <w:r w:rsidRPr="00A43B25">
              <w:rPr>
                <w:b/>
                <w:sz w:val="24"/>
                <w:szCs w:val="24"/>
              </w:rPr>
              <w:t xml:space="preserve">): </w:t>
            </w:r>
          </w:p>
          <w:p w:rsidR="00A43B25" w:rsidRPr="00A43B25" w:rsidRDefault="00A43B25" w:rsidP="00D666E8">
            <w:pPr>
              <w:rPr>
                <w:sz w:val="24"/>
                <w:szCs w:val="24"/>
              </w:rPr>
            </w:pPr>
          </w:p>
          <w:p w:rsidR="00A43B25" w:rsidRPr="00A43B25" w:rsidRDefault="00A43B25" w:rsidP="00D666E8">
            <w:pPr>
              <w:rPr>
                <w:sz w:val="24"/>
                <w:szCs w:val="24"/>
              </w:rPr>
            </w:pPr>
          </w:p>
        </w:tc>
      </w:tr>
      <w:tr w:rsidR="00776B17" w:rsidTr="00D666E8">
        <w:trPr>
          <w:trHeight w:val="525"/>
        </w:trPr>
        <w:tc>
          <w:tcPr>
            <w:tcW w:w="10050" w:type="dxa"/>
            <w:gridSpan w:val="3"/>
          </w:tcPr>
          <w:p w:rsidR="00776B17" w:rsidRPr="00776B17" w:rsidRDefault="00776B17" w:rsidP="00776B1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do Currículo Lattes:</w:t>
            </w:r>
          </w:p>
        </w:tc>
      </w:tr>
      <w:tr w:rsidR="00A43B25" w:rsidTr="00D666E8">
        <w:trPr>
          <w:trHeight w:val="375"/>
        </w:trPr>
        <w:tc>
          <w:tcPr>
            <w:tcW w:w="10050" w:type="dxa"/>
            <w:gridSpan w:val="3"/>
          </w:tcPr>
          <w:p w:rsidR="00A43B25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>Endereço</w:t>
            </w:r>
            <w:r w:rsidR="0043544D">
              <w:rPr>
                <w:b/>
                <w:sz w:val="24"/>
                <w:szCs w:val="24"/>
              </w:rPr>
              <w:t xml:space="preserve"> </w:t>
            </w:r>
            <w:r w:rsidR="00B17B5A">
              <w:rPr>
                <w:b/>
                <w:sz w:val="24"/>
                <w:szCs w:val="24"/>
              </w:rPr>
              <w:t>residencial</w:t>
            </w:r>
            <w:r w:rsidRPr="00A43B25">
              <w:rPr>
                <w:b/>
                <w:sz w:val="24"/>
                <w:szCs w:val="24"/>
              </w:rPr>
              <w:t>:</w:t>
            </w:r>
          </w:p>
          <w:p w:rsidR="002C0E69" w:rsidRDefault="002C0E69" w:rsidP="00D666E8">
            <w:pPr>
              <w:rPr>
                <w:b/>
                <w:sz w:val="24"/>
                <w:szCs w:val="24"/>
              </w:rPr>
            </w:pPr>
          </w:p>
          <w:p w:rsidR="00776B17" w:rsidRDefault="00776B17" w:rsidP="0043544D">
            <w:pPr>
              <w:rPr>
                <w:b/>
                <w:sz w:val="24"/>
                <w:szCs w:val="24"/>
              </w:rPr>
            </w:pPr>
          </w:p>
          <w:p w:rsidR="00776B17" w:rsidRDefault="00776B17" w:rsidP="00776B17">
            <w:pPr>
              <w:tabs>
                <w:tab w:val="left" w:pos="43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Bairro:              </w:t>
            </w:r>
            <w:r>
              <w:rPr>
                <w:b/>
                <w:sz w:val="24"/>
                <w:szCs w:val="24"/>
              </w:rPr>
              <w:tab/>
              <w:t xml:space="preserve">          Cidade:</w:t>
            </w:r>
          </w:p>
          <w:p w:rsidR="00776B17" w:rsidRDefault="00776B17" w:rsidP="00776B17">
            <w:pPr>
              <w:tabs>
                <w:tab w:val="left" w:pos="4335"/>
              </w:tabs>
              <w:rPr>
                <w:b/>
                <w:sz w:val="24"/>
                <w:szCs w:val="24"/>
              </w:rPr>
            </w:pPr>
          </w:p>
          <w:p w:rsidR="00776B17" w:rsidRPr="00A43B25" w:rsidRDefault="00776B17" w:rsidP="00776B17">
            <w:pPr>
              <w:tabs>
                <w:tab w:val="left" w:pos="43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CEP:</w:t>
            </w:r>
          </w:p>
        </w:tc>
      </w:tr>
      <w:tr w:rsidR="00A43B25" w:rsidTr="00D666E8">
        <w:trPr>
          <w:trHeight w:val="240"/>
        </w:trPr>
        <w:tc>
          <w:tcPr>
            <w:tcW w:w="10050" w:type="dxa"/>
            <w:gridSpan w:val="3"/>
          </w:tcPr>
          <w:p w:rsidR="002C0E69" w:rsidRDefault="00B17B5A" w:rsidP="00B17B5A">
            <w:pPr>
              <w:rPr>
                <w:sz w:val="24"/>
                <w:szCs w:val="24"/>
              </w:rPr>
            </w:pPr>
            <w:r w:rsidRPr="00776B17">
              <w:rPr>
                <w:b/>
                <w:sz w:val="24"/>
                <w:szCs w:val="24"/>
              </w:rPr>
              <w:t>Endereço profissional</w:t>
            </w:r>
            <w:r>
              <w:rPr>
                <w:sz w:val="24"/>
                <w:szCs w:val="24"/>
              </w:rPr>
              <w:t>:</w:t>
            </w:r>
          </w:p>
          <w:p w:rsidR="00B17B5A" w:rsidRDefault="00B17B5A" w:rsidP="00B17B5A">
            <w:pPr>
              <w:rPr>
                <w:sz w:val="24"/>
                <w:szCs w:val="24"/>
              </w:rPr>
            </w:pPr>
          </w:p>
          <w:p w:rsidR="00776B17" w:rsidRDefault="00776B17" w:rsidP="00B17B5A">
            <w:pPr>
              <w:rPr>
                <w:sz w:val="24"/>
                <w:szCs w:val="24"/>
              </w:rPr>
            </w:pPr>
          </w:p>
          <w:p w:rsidR="00776B17" w:rsidRDefault="00776B17" w:rsidP="00776B17">
            <w:pPr>
              <w:tabs>
                <w:tab w:val="left" w:pos="43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Bairro:              </w:t>
            </w:r>
            <w:r>
              <w:rPr>
                <w:b/>
                <w:sz w:val="24"/>
                <w:szCs w:val="24"/>
              </w:rPr>
              <w:tab/>
              <w:t xml:space="preserve">          Cidade:</w:t>
            </w:r>
          </w:p>
          <w:p w:rsidR="00776B17" w:rsidRDefault="00776B17" w:rsidP="00776B17">
            <w:pPr>
              <w:tabs>
                <w:tab w:val="left" w:pos="4335"/>
              </w:tabs>
              <w:rPr>
                <w:b/>
                <w:sz w:val="24"/>
                <w:szCs w:val="24"/>
              </w:rPr>
            </w:pPr>
          </w:p>
          <w:p w:rsidR="00776B17" w:rsidRPr="00776B17" w:rsidRDefault="00776B17" w:rsidP="00776B1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CEP:</w:t>
            </w:r>
          </w:p>
        </w:tc>
      </w:tr>
      <w:tr w:rsidR="00B17B5A" w:rsidTr="00D666E8">
        <w:trPr>
          <w:trHeight w:val="240"/>
        </w:trPr>
        <w:tc>
          <w:tcPr>
            <w:tcW w:w="10050" w:type="dxa"/>
            <w:gridSpan w:val="3"/>
          </w:tcPr>
          <w:p w:rsidR="00B17B5A" w:rsidRDefault="00B17B5A" w:rsidP="00D666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E-mail:</w:t>
            </w:r>
          </w:p>
          <w:p w:rsidR="00B17B5A" w:rsidRPr="00A43B25" w:rsidRDefault="00B17B5A" w:rsidP="00D666E8">
            <w:pPr>
              <w:rPr>
                <w:b/>
                <w:sz w:val="24"/>
                <w:szCs w:val="24"/>
              </w:rPr>
            </w:pPr>
          </w:p>
        </w:tc>
      </w:tr>
      <w:tr w:rsidR="00A43B25" w:rsidTr="00D666E8">
        <w:trPr>
          <w:trHeight w:val="570"/>
        </w:trPr>
        <w:tc>
          <w:tcPr>
            <w:tcW w:w="4335" w:type="dxa"/>
            <w:gridSpan w:val="2"/>
          </w:tcPr>
          <w:p w:rsidR="00A43B25" w:rsidRPr="00A43B25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>Telefone Residencial</w:t>
            </w:r>
            <w:r w:rsidR="00776B17">
              <w:rPr>
                <w:b/>
                <w:sz w:val="24"/>
                <w:szCs w:val="24"/>
              </w:rPr>
              <w:t xml:space="preserve"> ou Institucional</w:t>
            </w:r>
            <w:r w:rsidRPr="00A43B25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715" w:type="dxa"/>
          </w:tcPr>
          <w:p w:rsidR="00A43B25" w:rsidRPr="00A43B25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>Celular:</w:t>
            </w:r>
          </w:p>
        </w:tc>
      </w:tr>
      <w:tr w:rsidR="00A43B25" w:rsidTr="00D666E8">
        <w:trPr>
          <w:trHeight w:val="510"/>
        </w:trPr>
        <w:tc>
          <w:tcPr>
            <w:tcW w:w="4335" w:type="dxa"/>
            <w:gridSpan w:val="2"/>
          </w:tcPr>
          <w:p w:rsidR="00A43B25" w:rsidRPr="00A43B25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>CPF:</w:t>
            </w:r>
          </w:p>
        </w:tc>
        <w:tc>
          <w:tcPr>
            <w:tcW w:w="5715" w:type="dxa"/>
          </w:tcPr>
          <w:p w:rsidR="00A43B25" w:rsidRPr="00A43B25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>Data de Nascimento:</w:t>
            </w:r>
          </w:p>
        </w:tc>
      </w:tr>
      <w:tr w:rsidR="00A37CA3" w:rsidTr="00D666E8">
        <w:trPr>
          <w:trHeight w:val="510"/>
        </w:trPr>
        <w:tc>
          <w:tcPr>
            <w:tcW w:w="4335" w:type="dxa"/>
            <w:gridSpan w:val="2"/>
          </w:tcPr>
          <w:p w:rsidR="00A37CA3" w:rsidRDefault="00A37CA3" w:rsidP="00D666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RG:</w:t>
            </w:r>
          </w:p>
          <w:p w:rsidR="00776B17" w:rsidRDefault="00776B17" w:rsidP="00D666E8">
            <w:pPr>
              <w:rPr>
                <w:b/>
                <w:sz w:val="24"/>
                <w:szCs w:val="24"/>
              </w:rPr>
            </w:pPr>
          </w:p>
          <w:p w:rsidR="0043544D" w:rsidRPr="00A43B25" w:rsidRDefault="0043544D" w:rsidP="004354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de emissão:</w:t>
            </w:r>
          </w:p>
        </w:tc>
        <w:tc>
          <w:tcPr>
            <w:tcW w:w="5715" w:type="dxa"/>
          </w:tcPr>
          <w:p w:rsidR="00A37CA3" w:rsidRPr="00A43B25" w:rsidRDefault="00A37CA3" w:rsidP="00D666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da Mãe:</w:t>
            </w:r>
          </w:p>
        </w:tc>
      </w:tr>
      <w:tr w:rsidR="00A43B25" w:rsidTr="00D666E8">
        <w:trPr>
          <w:trHeight w:val="510"/>
        </w:trPr>
        <w:tc>
          <w:tcPr>
            <w:tcW w:w="4335" w:type="dxa"/>
            <w:gridSpan w:val="2"/>
          </w:tcPr>
          <w:p w:rsidR="00A43B25" w:rsidRPr="00A43B25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 xml:space="preserve">Sexo: </w:t>
            </w:r>
            <w:proofErr w:type="gramStart"/>
            <w:r w:rsidRPr="00A43B25">
              <w:rPr>
                <w:b/>
                <w:sz w:val="24"/>
                <w:szCs w:val="24"/>
              </w:rPr>
              <w:t xml:space="preserve">(  </w:t>
            </w:r>
            <w:proofErr w:type="gramEnd"/>
            <w:r w:rsidRPr="00A43B25">
              <w:rPr>
                <w:b/>
                <w:sz w:val="24"/>
                <w:szCs w:val="24"/>
              </w:rPr>
              <w:t>) Feminino   (   ) Masculino</w:t>
            </w:r>
          </w:p>
        </w:tc>
        <w:tc>
          <w:tcPr>
            <w:tcW w:w="5715" w:type="dxa"/>
          </w:tcPr>
          <w:p w:rsidR="00A43B25" w:rsidRPr="00A43B25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 xml:space="preserve">Nacionalidade: </w:t>
            </w:r>
          </w:p>
        </w:tc>
      </w:tr>
      <w:tr w:rsidR="00B03BA5" w:rsidTr="00D666E8">
        <w:trPr>
          <w:trHeight w:val="510"/>
        </w:trPr>
        <w:tc>
          <w:tcPr>
            <w:tcW w:w="4335" w:type="dxa"/>
            <w:gridSpan w:val="2"/>
          </w:tcPr>
          <w:p w:rsidR="00B03BA5" w:rsidRPr="00A43B25" w:rsidRDefault="00B03BA5" w:rsidP="00D666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País</w:t>
            </w:r>
            <w:r w:rsidR="0043544D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715" w:type="dxa"/>
          </w:tcPr>
          <w:p w:rsidR="00B03BA5" w:rsidRPr="00A43B25" w:rsidRDefault="00B03BA5" w:rsidP="00D666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Passaporte </w:t>
            </w:r>
          </w:p>
        </w:tc>
      </w:tr>
      <w:tr w:rsidR="00F318DF" w:rsidTr="00D666E8">
        <w:trPr>
          <w:trHeight w:val="510"/>
        </w:trPr>
        <w:tc>
          <w:tcPr>
            <w:tcW w:w="4335" w:type="dxa"/>
            <w:gridSpan w:val="2"/>
          </w:tcPr>
          <w:p w:rsidR="00F318DF" w:rsidRPr="00A43B25" w:rsidRDefault="00F318DF" w:rsidP="00D666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Cor/Raça:</w:t>
            </w:r>
          </w:p>
        </w:tc>
        <w:tc>
          <w:tcPr>
            <w:tcW w:w="5715" w:type="dxa"/>
          </w:tcPr>
          <w:p w:rsidR="00F318DF" w:rsidRDefault="00776B17" w:rsidP="00D666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 w:rsidR="00F318DF">
              <w:rPr>
                <w:b/>
                <w:sz w:val="24"/>
                <w:szCs w:val="24"/>
              </w:rPr>
              <w:t>nsino Médio</w:t>
            </w:r>
          </w:p>
          <w:p w:rsidR="00F318DF" w:rsidRDefault="00F318DF" w:rsidP="00D666E8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 xml:space="preserve">(  </w:t>
            </w:r>
            <w:proofErr w:type="gramEnd"/>
            <w:r>
              <w:rPr>
                <w:b/>
                <w:sz w:val="24"/>
                <w:szCs w:val="24"/>
              </w:rPr>
              <w:t>) Pública</w:t>
            </w:r>
          </w:p>
          <w:p w:rsidR="00F318DF" w:rsidRPr="00A43B25" w:rsidRDefault="00F318DF" w:rsidP="00D666E8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 xml:space="preserve">(  </w:t>
            </w:r>
            <w:proofErr w:type="gramEnd"/>
            <w:r>
              <w:rPr>
                <w:b/>
                <w:sz w:val="24"/>
                <w:szCs w:val="24"/>
              </w:rPr>
              <w:t>) Privada</w:t>
            </w:r>
          </w:p>
        </w:tc>
      </w:tr>
      <w:tr w:rsidR="00A43B25" w:rsidTr="00D666E8">
        <w:trPr>
          <w:trHeight w:val="555"/>
        </w:trPr>
        <w:tc>
          <w:tcPr>
            <w:tcW w:w="4335" w:type="dxa"/>
            <w:gridSpan w:val="2"/>
          </w:tcPr>
          <w:p w:rsidR="00776B17" w:rsidRDefault="00A43B25" w:rsidP="00776B17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 xml:space="preserve">Instituição </w:t>
            </w:r>
            <w:r w:rsidR="00776B17">
              <w:rPr>
                <w:b/>
                <w:sz w:val="24"/>
                <w:szCs w:val="24"/>
              </w:rPr>
              <w:t>que</w:t>
            </w:r>
            <w:r w:rsidRPr="00A43B25">
              <w:rPr>
                <w:b/>
                <w:sz w:val="24"/>
                <w:szCs w:val="24"/>
              </w:rPr>
              <w:t xml:space="preserve"> </w:t>
            </w:r>
            <w:r w:rsidR="0043544D">
              <w:rPr>
                <w:b/>
                <w:sz w:val="24"/>
                <w:szCs w:val="24"/>
              </w:rPr>
              <w:t>exerce</w:t>
            </w:r>
            <w:r w:rsidR="00776B17">
              <w:rPr>
                <w:b/>
                <w:sz w:val="24"/>
                <w:szCs w:val="24"/>
              </w:rPr>
              <w:t xml:space="preserve"> ou exerceu</w:t>
            </w:r>
            <w:r w:rsidR="0043544D">
              <w:rPr>
                <w:b/>
                <w:sz w:val="24"/>
                <w:szCs w:val="24"/>
              </w:rPr>
              <w:t xml:space="preserve"> a docência:</w:t>
            </w:r>
          </w:p>
          <w:p w:rsidR="00776B17" w:rsidRDefault="00776B17" w:rsidP="00776B17">
            <w:pPr>
              <w:rPr>
                <w:b/>
                <w:sz w:val="24"/>
                <w:szCs w:val="24"/>
              </w:rPr>
            </w:pPr>
          </w:p>
          <w:p w:rsidR="00A43B25" w:rsidRPr="00A43B25" w:rsidRDefault="0043544D" w:rsidP="00776B1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15" w:type="dxa"/>
          </w:tcPr>
          <w:p w:rsidR="00776B17" w:rsidRDefault="00453A74" w:rsidP="00D666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Sigla da Instituição:</w:t>
            </w:r>
          </w:p>
          <w:p w:rsidR="00453A74" w:rsidRDefault="00453A74" w:rsidP="00D666E8">
            <w:pPr>
              <w:rPr>
                <w:b/>
                <w:sz w:val="24"/>
                <w:szCs w:val="24"/>
              </w:rPr>
            </w:pPr>
          </w:p>
          <w:p w:rsidR="00453A74" w:rsidRDefault="00453A74" w:rsidP="00D666E8">
            <w:pPr>
              <w:rPr>
                <w:b/>
                <w:sz w:val="24"/>
                <w:szCs w:val="24"/>
              </w:rPr>
            </w:pPr>
          </w:p>
          <w:p w:rsidR="00776B17" w:rsidRDefault="00776B17" w:rsidP="00D666E8">
            <w:pPr>
              <w:rPr>
                <w:b/>
                <w:sz w:val="24"/>
                <w:szCs w:val="24"/>
              </w:rPr>
            </w:pPr>
          </w:p>
          <w:p w:rsidR="00776B17" w:rsidRPr="00A43B25" w:rsidRDefault="00776B17" w:rsidP="00D666E8">
            <w:pPr>
              <w:rPr>
                <w:b/>
                <w:sz w:val="24"/>
                <w:szCs w:val="24"/>
              </w:rPr>
            </w:pPr>
          </w:p>
        </w:tc>
      </w:tr>
      <w:tr w:rsidR="00A43B25" w:rsidTr="00F318DF">
        <w:trPr>
          <w:trHeight w:val="294"/>
        </w:trPr>
        <w:tc>
          <w:tcPr>
            <w:tcW w:w="10050" w:type="dxa"/>
            <w:gridSpan w:val="3"/>
          </w:tcPr>
          <w:p w:rsidR="0043544D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lastRenderedPageBreak/>
              <w:t>Titulação</w:t>
            </w:r>
            <w:r w:rsidR="00B17B5A">
              <w:rPr>
                <w:b/>
                <w:sz w:val="24"/>
                <w:szCs w:val="24"/>
              </w:rPr>
              <w:t xml:space="preserve"> doutor em</w:t>
            </w:r>
            <w:r w:rsidRPr="00A43B25">
              <w:rPr>
                <w:b/>
                <w:sz w:val="24"/>
                <w:szCs w:val="24"/>
              </w:rPr>
              <w:t>:</w:t>
            </w:r>
          </w:p>
          <w:p w:rsidR="00776B17" w:rsidRDefault="00776B17" w:rsidP="00D666E8">
            <w:pPr>
              <w:rPr>
                <w:sz w:val="24"/>
                <w:szCs w:val="24"/>
              </w:rPr>
            </w:pPr>
          </w:p>
          <w:p w:rsidR="00A43B25" w:rsidRPr="00A43B25" w:rsidRDefault="00A43B25" w:rsidP="00B17B5A">
            <w:pPr>
              <w:rPr>
                <w:sz w:val="24"/>
                <w:szCs w:val="24"/>
              </w:rPr>
            </w:pPr>
          </w:p>
        </w:tc>
      </w:tr>
      <w:tr w:rsidR="00A43B25" w:rsidTr="00D666E8">
        <w:trPr>
          <w:trHeight w:val="135"/>
        </w:trPr>
        <w:tc>
          <w:tcPr>
            <w:tcW w:w="10050" w:type="dxa"/>
            <w:gridSpan w:val="3"/>
          </w:tcPr>
          <w:p w:rsidR="00A43B25" w:rsidRPr="00A43B25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>Instituição onde concluiu a titulação:</w:t>
            </w:r>
          </w:p>
          <w:p w:rsidR="00A43B25" w:rsidRPr="00A43B25" w:rsidRDefault="00A43B25" w:rsidP="00D666E8">
            <w:pPr>
              <w:rPr>
                <w:sz w:val="24"/>
                <w:szCs w:val="24"/>
              </w:rPr>
            </w:pPr>
          </w:p>
          <w:p w:rsidR="00A43B25" w:rsidRPr="00A43B25" w:rsidRDefault="00A43B25" w:rsidP="00D666E8">
            <w:pPr>
              <w:rPr>
                <w:sz w:val="24"/>
                <w:szCs w:val="24"/>
              </w:rPr>
            </w:pPr>
          </w:p>
        </w:tc>
      </w:tr>
      <w:tr w:rsidR="00A43B25" w:rsidTr="00D666E8">
        <w:trPr>
          <w:trHeight w:val="585"/>
        </w:trPr>
        <w:tc>
          <w:tcPr>
            <w:tcW w:w="4305" w:type="dxa"/>
          </w:tcPr>
          <w:p w:rsidR="00776B17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>Ano que concluiu a titulação:</w:t>
            </w:r>
          </w:p>
          <w:p w:rsidR="00A43B25" w:rsidRDefault="00A43B25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 xml:space="preserve"> </w:t>
            </w:r>
          </w:p>
          <w:p w:rsidR="00776B17" w:rsidRPr="00A43B25" w:rsidRDefault="00776B17" w:rsidP="00D666E8">
            <w:pPr>
              <w:rPr>
                <w:b/>
                <w:sz w:val="24"/>
                <w:szCs w:val="24"/>
              </w:rPr>
            </w:pPr>
          </w:p>
        </w:tc>
        <w:tc>
          <w:tcPr>
            <w:tcW w:w="5745" w:type="dxa"/>
            <w:gridSpan w:val="2"/>
          </w:tcPr>
          <w:p w:rsidR="00A43B25" w:rsidRDefault="00D666E8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 xml:space="preserve">País da </w:t>
            </w:r>
            <w:r>
              <w:rPr>
                <w:b/>
                <w:sz w:val="24"/>
                <w:szCs w:val="24"/>
              </w:rPr>
              <w:t xml:space="preserve">Instituição que concluiu a </w:t>
            </w:r>
            <w:r w:rsidRPr="00A43B25">
              <w:rPr>
                <w:b/>
                <w:sz w:val="24"/>
                <w:szCs w:val="24"/>
              </w:rPr>
              <w:t>titulação:</w:t>
            </w:r>
          </w:p>
          <w:p w:rsidR="00776B17" w:rsidRPr="00A43B25" w:rsidRDefault="00776B17" w:rsidP="00D666E8">
            <w:pPr>
              <w:rPr>
                <w:b/>
                <w:sz w:val="24"/>
                <w:szCs w:val="24"/>
              </w:rPr>
            </w:pPr>
          </w:p>
        </w:tc>
      </w:tr>
      <w:tr w:rsidR="00D666E8" w:rsidTr="00D666E8">
        <w:trPr>
          <w:trHeight w:val="870"/>
        </w:trPr>
        <w:tc>
          <w:tcPr>
            <w:tcW w:w="4305" w:type="dxa"/>
          </w:tcPr>
          <w:p w:rsidR="00D666E8" w:rsidRPr="00A43B25" w:rsidRDefault="00D666E8" w:rsidP="00D666E8">
            <w:pPr>
              <w:rPr>
                <w:b/>
                <w:sz w:val="24"/>
                <w:szCs w:val="24"/>
              </w:rPr>
            </w:pPr>
            <w:r w:rsidRPr="00A43B25">
              <w:rPr>
                <w:b/>
                <w:sz w:val="24"/>
                <w:szCs w:val="24"/>
              </w:rPr>
              <w:t xml:space="preserve">Área do Conhecimento: </w:t>
            </w:r>
          </w:p>
          <w:p w:rsidR="00D666E8" w:rsidRPr="00A43B25" w:rsidRDefault="00D666E8" w:rsidP="00D666E8">
            <w:pPr>
              <w:rPr>
                <w:noProof/>
                <w:sz w:val="24"/>
                <w:szCs w:val="24"/>
              </w:rPr>
            </w:pPr>
          </w:p>
          <w:p w:rsidR="00D666E8" w:rsidRDefault="00D666E8" w:rsidP="00D666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A43B25">
              <w:rPr>
                <w:sz w:val="24"/>
                <w:szCs w:val="24"/>
              </w:rPr>
              <w:t xml:space="preserve">(    </w:t>
            </w:r>
            <w:proofErr w:type="gramEnd"/>
            <w:r w:rsidRPr="00A43B25">
              <w:rPr>
                <w:sz w:val="24"/>
                <w:szCs w:val="24"/>
              </w:rPr>
              <w:t xml:space="preserve">) Ciências Exatas e da Terra        </w:t>
            </w:r>
          </w:p>
          <w:p w:rsidR="00D666E8" w:rsidRDefault="00D666E8" w:rsidP="00D666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A43B25">
              <w:rPr>
                <w:sz w:val="24"/>
                <w:szCs w:val="24"/>
              </w:rPr>
              <w:t xml:space="preserve">(   </w:t>
            </w:r>
            <w:proofErr w:type="gramEnd"/>
            <w:r w:rsidRPr="00A43B25">
              <w:rPr>
                <w:sz w:val="24"/>
                <w:szCs w:val="24"/>
              </w:rPr>
              <w:t xml:space="preserve">) Ciências Agrárias        </w:t>
            </w:r>
          </w:p>
          <w:p w:rsidR="00D666E8" w:rsidRDefault="00D666E8" w:rsidP="00D666E8">
            <w:pPr>
              <w:rPr>
                <w:sz w:val="24"/>
                <w:szCs w:val="24"/>
              </w:rPr>
            </w:pPr>
            <w:r w:rsidRPr="00A43B25">
              <w:rPr>
                <w:sz w:val="24"/>
                <w:szCs w:val="24"/>
              </w:rPr>
              <w:t xml:space="preserve"> </w:t>
            </w:r>
            <w:proofErr w:type="gramStart"/>
            <w:r w:rsidRPr="00A43B25">
              <w:rPr>
                <w:sz w:val="24"/>
                <w:szCs w:val="24"/>
              </w:rPr>
              <w:t xml:space="preserve">(   </w:t>
            </w:r>
            <w:proofErr w:type="gramEnd"/>
            <w:r w:rsidRPr="00A43B25">
              <w:rPr>
                <w:sz w:val="24"/>
                <w:szCs w:val="24"/>
              </w:rPr>
              <w:t xml:space="preserve">) Ciências Biológicas    </w:t>
            </w:r>
          </w:p>
          <w:p w:rsidR="00D666E8" w:rsidRPr="00A43B25" w:rsidRDefault="00D666E8" w:rsidP="00D666E8">
            <w:pPr>
              <w:rPr>
                <w:sz w:val="24"/>
                <w:szCs w:val="24"/>
              </w:rPr>
            </w:pPr>
            <w:r w:rsidRPr="00A43B25">
              <w:rPr>
                <w:sz w:val="24"/>
                <w:szCs w:val="24"/>
              </w:rPr>
              <w:t xml:space="preserve"> </w:t>
            </w:r>
            <w:proofErr w:type="gramStart"/>
            <w:r w:rsidRPr="00A43B25">
              <w:rPr>
                <w:sz w:val="24"/>
                <w:szCs w:val="24"/>
              </w:rPr>
              <w:t xml:space="preserve">(   </w:t>
            </w:r>
            <w:proofErr w:type="gramEnd"/>
            <w:r w:rsidRPr="00A43B25">
              <w:rPr>
                <w:sz w:val="24"/>
                <w:szCs w:val="24"/>
              </w:rPr>
              <w:t>) Ciências Sociais Aplicadas</w:t>
            </w:r>
          </w:p>
          <w:p w:rsidR="00D666E8" w:rsidRDefault="00D666E8" w:rsidP="00D666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A43B25">
              <w:rPr>
                <w:sz w:val="24"/>
                <w:szCs w:val="24"/>
              </w:rPr>
              <w:t xml:space="preserve">(   </w:t>
            </w:r>
            <w:proofErr w:type="gramEnd"/>
            <w:r w:rsidRPr="00A43B25">
              <w:rPr>
                <w:sz w:val="24"/>
                <w:szCs w:val="24"/>
              </w:rPr>
              <w:t xml:space="preserve">) Engenharias                            </w:t>
            </w:r>
          </w:p>
          <w:p w:rsidR="00D666E8" w:rsidRDefault="00D666E8" w:rsidP="00D666E8">
            <w:pPr>
              <w:rPr>
                <w:sz w:val="24"/>
                <w:szCs w:val="24"/>
              </w:rPr>
            </w:pPr>
            <w:r w:rsidRPr="00A43B25">
              <w:rPr>
                <w:sz w:val="24"/>
                <w:szCs w:val="24"/>
              </w:rPr>
              <w:t xml:space="preserve"> </w:t>
            </w:r>
            <w:proofErr w:type="gramStart"/>
            <w:r w:rsidRPr="00A43B25">
              <w:rPr>
                <w:sz w:val="24"/>
                <w:szCs w:val="24"/>
              </w:rPr>
              <w:t xml:space="preserve">(   </w:t>
            </w:r>
            <w:proofErr w:type="gramEnd"/>
            <w:r w:rsidRPr="00A43B25">
              <w:rPr>
                <w:sz w:val="24"/>
                <w:szCs w:val="24"/>
              </w:rPr>
              <w:t xml:space="preserve">) Ciências Humanas      </w:t>
            </w:r>
          </w:p>
          <w:p w:rsidR="00D666E8" w:rsidRDefault="00D666E8" w:rsidP="00D666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A43B25">
              <w:rPr>
                <w:sz w:val="24"/>
                <w:szCs w:val="24"/>
              </w:rPr>
              <w:t xml:space="preserve">(   </w:t>
            </w:r>
            <w:proofErr w:type="gramEnd"/>
            <w:r w:rsidRPr="00A43B25">
              <w:rPr>
                <w:sz w:val="24"/>
                <w:szCs w:val="24"/>
              </w:rPr>
              <w:t xml:space="preserve">) Ciências da Saúde     </w:t>
            </w:r>
          </w:p>
          <w:p w:rsidR="00D666E8" w:rsidRPr="00A43B25" w:rsidRDefault="00D666E8" w:rsidP="00D666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A43B25">
              <w:rPr>
                <w:sz w:val="24"/>
                <w:szCs w:val="24"/>
              </w:rPr>
              <w:t xml:space="preserve">(   </w:t>
            </w:r>
            <w:proofErr w:type="gramEnd"/>
            <w:r w:rsidRPr="00A43B25">
              <w:rPr>
                <w:sz w:val="24"/>
                <w:szCs w:val="24"/>
              </w:rPr>
              <w:t>) Linguística, letras e artes</w:t>
            </w:r>
          </w:p>
          <w:p w:rsidR="00D666E8" w:rsidRPr="00A43B25" w:rsidRDefault="00D666E8" w:rsidP="00D666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A43B25">
              <w:rPr>
                <w:sz w:val="24"/>
                <w:szCs w:val="24"/>
              </w:rPr>
              <w:t xml:space="preserve">(   </w:t>
            </w:r>
            <w:proofErr w:type="gramEnd"/>
            <w:r w:rsidRPr="00A43B25">
              <w:rPr>
                <w:sz w:val="24"/>
                <w:szCs w:val="24"/>
              </w:rPr>
              <w:t>) Multidisciplinar</w:t>
            </w:r>
          </w:p>
          <w:p w:rsidR="00D666E8" w:rsidRPr="00A43B25" w:rsidRDefault="00D666E8" w:rsidP="00D666E8">
            <w:pPr>
              <w:rPr>
                <w:sz w:val="24"/>
                <w:szCs w:val="24"/>
              </w:rPr>
            </w:pPr>
          </w:p>
        </w:tc>
        <w:tc>
          <w:tcPr>
            <w:tcW w:w="5745" w:type="dxa"/>
            <w:gridSpan w:val="2"/>
          </w:tcPr>
          <w:p w:rsidR="00D666E8" w:rsidRDefault="00D666E8" w:rsidP="00D666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Tipo de Participação no PPGCI/UFBA:</w:t>
            </w:r>
          </w:p>
          <w:p w:rsidR="00D666E8" w:rsidRDefault="00D666E8" w:rsidP="00D666E8">
            <w:pPr>
              <w:rPr>
                <w:sz w:val="24"/>
                <w:szCs w:val="24"/>
              </w:rPr>
            </w:pPr>
          </w:p>
          <w:p w:rsidR="00D666E8" w:rsidRDefault="00D666E8" w:rsidP="00D666E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>)Co- autor</w:t>
            </w:r>
          </w:p>
          <w:p w:rsidR="00D666E8" w:rsidRDefault="00D666E8" w:rsidP="00D666E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>)examinador externo</w:t>
            </w:r>
          </w:p>
          <w:p w:rsidR="00D666E8" w:rsidRDefault="00D666E8" w:rsidP="00D666E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>)</w:t>
            </w:r>
            <w:proofErr w:type="spellStart"/>
            <w:r>
              <w:rPr>
                <w:sz w:val="24"/>
                <w:szCs w:val="24"/>
              </w:rPr>
              <w:t>Pós-Doc</w:t>
            </w:r>
            <w:proofErr w:type="spellEnd"/>
          </w:p>
          <w:p w:rsidR="00D666E8" w:rsidRDefault="00D666E8" w:rsidP="00D666E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>)Coorientador</w:t>
            </w:r>
          </w:p>
          <w:p w:rsidR="00D666E8" w:rsidRPr="00A43B25" w:rsidRDefault="00D666E8" w:rsidP="00D666E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>)Outros</w:t>
            </w:r>
          </w:p>
        </w:tc>
      </w:tr>
      <w:tr w:rsidR="00D666E8" w:rsidTr="004F025C">
        <w:trPr>
          <w:trHeight w:val="700"/>
        </w:trPr>
        <w:tc>
          <w:tcPr>
            <w:tcW w:w="10050" w:type="dxa"/>
            <w:gridSpan w:val="3"/>
          </w:tcPr>
          <w:p w:rsidR="00D666E8" w:rsidRPr="00A43B25" w:rsidRDefault="004F025C" w:rsidP="00D666E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da participação no PPGCI/UFBA: </w:t>
            </w:r>
          </w:p>
        </w:tc>
      </w:tr>
      <w:tr w:rsidR="00B17B5A" w:rsidTr="004F025C">
        <w:trPr>
          <w:trHeight w:val="700"/>
        </w:trPr>
        <w:tc>
          <w:tcPr>
            <w:tcW w:w="10050" w:type="dxa"/>
            <w:gridSpan w:val="3"/>
          </w:tcPr>
          <w:p w:rsidR="00453A74" w:rsidRDefault="00B17B5A" w:rsidP="00D666E8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453A74">
              <w:rPr>
                <w:rFonts w:cs="Arial"/>
                <w:b/>
                <w:i/>
                <w:color w:val="000000"/>
                <w:sz w:val="28"/>
                <w:szCs w:val="28"/>
              </w:rPr>
              <w:t>Deverão ser anexadas cópias dos seguintes documentos:</w:t>
            </w:r>
          </w:p>
          <w:p w:rsidR="00B17B5A" w:rsidRPr="00453A74" w:rsidRDefault="00453A74" w:rsidP="00453A74">
            <w:pPr>
              <w:rPr>
                <w:b/>
                <w:i/>
                <w:sz w:val="24"/>
                <w:szCs w:val="24"/>
              </w:rPr>
            </w:pPr>
            <w:r>
              <w:rPr>
                <w:rFonts w:cs="Arial"/>
                <w:b/>
                <w:i/>
                <w:color w:val="000000"/>
                <w:sz w:val="28"/>
                <w:szCs w:val="28"/>
              </w:rPr>
              <w:t>D</w:t>
            </w:r>
            <w:r w:rsidR="00B17B5A" w:rsidRPr="00453A74">
              <w:rPr>
                <w:rFonts w:cs="Arial"/>
                <w:b/>
                <w:i/>
                <w:color w:val="000000"/>
                <w:sz w:val="28"/>
                <w:szCs w:val="28"/>
              </w:rPr>
              <w:t xml:space="preserve">iploma (frente e verso), CPF e </w:t>
            </w:r>
            <w:proofErr w:type="gramStart"/>
            <w:r w:rsidR="00B17B5A" w:rsidRPr="00453A74">
              <w:rPr>
                <w:rFonts w:cs="Arial"/>
                <w:b/>
                <w:i/>
                <w:color w:val="000000"/>
                <w:sz w:val="28"/>
                <w:szCs w:val="28"/>
              </w:rPr>
              <w:t>RG</w:t>
            </w:r>
            <w:proofErr w:type="gramEnd"/>
          </w:p>
        </w:tc>
      </w:tr>
    </w:tbl>
    <w:p w:rsidR="00A43B25" w:rsidRDefault="00A43B25" w:rsidP="00453A74">
      <w:pPr>
        <w:jc w:val="center"/>
      </w:pPr>
    </w:p>
    <w:p w:rsidR="00453A74" w:rsidRDefault="00453A74" w:rsidP="00453A74">
      <w:pPr>
        <w:jc w:val="center"/>
      </w:pPr>
    </w:p>
    <w:p w:rsidR="00453A74" w:rsidRDefault="00453A74" w:rsidP="00453A74">
      <w:pPr>
        <w:jc w:val="center"/>
      </w:pPr>
    </w:p>
    <w:p w:rsidR="00453A74" w:rsidRDefault="00453A74" w:rsidP="00453A74">
      <w:pPr>
        <w:jc w:val="center"/>
      </w:pPr>
    </w:p>
    <w:p w:rsidR="00453A74" w:rsidRDefault="00453A74" w:rsidP="00453A74">
      <w:pPr>
        <w:jc w:val="center"/>
      </w:pPr>
    </w:p>
    <w:p w:rsidR="00453A74" w:rsidRDefault="00453A74" w:rsidP="00453A74">
      <w:pPr>
        <w:jc w:val="center"/>
      </w:pPr>
    </w:p>
    <w:p w:rsidR="00453A74" w:rsidRPr="007A6255" w:rsidRDefault="00453A74" w:rsidP="00453A74">
      <w:pPr>
        <w:pStyle w:val="Ttulo4"/>
        <w:rPr>
          <w:szCs w:val="28"/>
        </w:rPr>
      </w:pPr>
      <w:r>
        <w:rPr>
          <w:szCs w:val="28"/>
        </w:rPr>
        <w:t>S</w:t>
      </w:r>
      <w:r w:rsidRPr="007A6255">
        <w:rPr>
          <w:szCs w:val="28"/>
        </w:rPr>
        <w:t>ecretaria do Programa de Pós-Graduação em Ciência da Informação</w:t>
      </w:r>
    </w:p>
    <w:p w:rsidR="00453A74" w:rsidRPr="007A6255" w:rsidRDefault="00453A74" w:rsidP="00453A74">
      <w:pPr>
        <w:pStyle w:val="Ttulo4"/>
        <w:rPr>
          <w:szCs w:val="28"/>
        </w:rPr>
      </w:pPr>
      <w:r w:rsidRPr="007A6255">
        <w:rPr>
          <w:szCs w:val="28"/>
        </w:rPr>
        <w:t>(Mestrado / Doutorado)</w:t>
      </w:r>
    </w:p>
    <w:p w:rsidR="00453A74" w:rsidRPr="007A6255" w:rsidRDefault="00453A74" w:rsidP="00453A74">
      <w:pPr>
        <w:pStyle w:val="Ttulo4"/>
        <w:rPr>
          <w:szCs w:val="28"/>
        </w:rPr>
      </w:pPr>
    </w:p>
    <w:p w:rsidR="00453A74" w:rsidRPr="00E72D92" w:rsidRDefault="00453A74" w:rsidP="00453A74">
      <w:pPr>
        <w:jc w:val="center"/>
      </w:pPr>
    </w:p>
    <w:sectPr w:rsidR="00453A74" w:rsidRPr="00E72D92" w:rsidSect="00E50562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719" w:right="1134" w:bottom="568" w:left="1134" w:header="714" w:footer="924" w:gutter="0"/>
      <w:pgNumType w:chapStyle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626" w:rsidRDefault="00D60626">
      <w:r>
        <w:separator/>
      </w:r>
    </w:p>
  </w:endnote>
  <w:endnote w:type="continuationSeparator" w:id="0">
    <w:p w:rsidR="00D60626" w:rsidRDefault="00D606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BCD" w:rsidRDefault="005F3BCD" w:rsidP="00321749">
    <w:pPr>
      <w:jc w:val="center"/>
      <w:rPr>
        <w:sz w:val="16"/>
        <w:szCs w:val="16"/>
      </w:rPr>
    </w:pPr>
  </w:p>
  <w:p w:rsidR="00321749" w:rsidRPr="008C6B3D" w:rsidRDefault="00321749" w:rsidP="00321749">
    <w:pPr>
      <w:jc w:val="center"/>
      <w:rPr>
        <w:sz w:val="16"/>
        <w:szCs w:val="16"/>
      </w:rPr>
    </w:pPr>
    <w:r>
      <w:rPr>
        <w:sz w:val="16"/>
        <w:szCs w:val="16"/>
      </w:rPr>
      <w:t>Av. Reitor Miguel Calmon s/n,</w:t>
    </w:r>
    <w:r w:rsidRPr="008C6B3D">
      <w:rPr>
        <w:sz w:val="16"/>
        <w:szCs w:val="16"/>
      </w:rPr>
      <w:t xml:space="preserve"> Vale do Canela (parte superior)</w:t>
    </w:r>
    <w:r>
      <w:rPr>
        <w:sz w:val="16"/>
        <w:szCs w:val="16"/>
      </w:rPr>
      <w:t xml:space="preserve"> – Campus Universitário do Canela – Salvador – Bahia CEP 40</w:t>
    </w:r>
    <w:r w:rsidRPr="008C6B3D">
      <w:rPr>
        <w:sz w:val="16"/>
        <w:szCs w:val="16"/>
      </w:rPr>
      <w:t>110-100</w:t>
    </w:r>
  </w:p>
  <w:p w:rsidR="00321749" w:rsidRPr="008C6B3D" w:rsidRDefault="00321749" w:rsidP="00321749">
    <w:pPr>
      <w:jc w:val="center"/>
      <w:rPr>
        <w:sz w:val="16"/>
        <w:szCs w:val="16"/>
      </w:rPr>
    </w:pPr>
    <w:r w:rsidRPr="008C6B3D">
      <w:rPr>
        <w:sz w:val="16"/>
        <w:szCs w:val="16"/>
      </w:rPr>
      <w:t>Tel</w:t>
    </w:r>
    <w:r>
      <w:rPr>
        <w:sz w:val="16"/>
        <w:szCs w:val="16"/>
      </w:rPr>
      <w:t>s.:</w:t>
    </w:r>
    <w:r w:rsidRPr="008C6B3D">
      <w:rPr>
        <w:sz w:val="16"/>
        <w:szCs w:val="16"/>
      </w:rPr>
      <w:t xml:space="preserve"> +55 (71) 3283-7751 / 7752 / </w:t>
    </w:r>
    <w:r>
      <w:rPr>
        <w:sz w:val="16"/>
        <w:szCs w:val="16"/>
      </w:rPr>
      <w:t>9</w:t>
    </w:r>
    <w:r w:rsidRPr="008C6B3D">
      <w:rPr>
        <w:sz w:val="16"/>
        <w:szCs w:val="16"/>
      </w:rPr>
      <w:t>8726-4077</w:t>
    </w:r>
    <w:r w:rsidR="00501459">
      <w:rPr>
        <w:sz w:val="16"/>
        <w:szCs w:val="16"/>
      </w:rPr>
      <w:t xml:space="preserve"> Página na internet:</w:t>
    </w:r>
    <w:r>
      <w:rPr>
        <w:sz w:val="16"/>
        <w:szCs w:val="16"/>
      </w:rPr>
      <w:t xml:space="preserve"> </w:t>
    </w:r>
    <w:hyperlink r:id="rId1" w:history="1">
      <w:r w:rsidRPr="00BE5120">
        <w:rPr>
          <w:rStyle w:val="Hyperlink"/>
          <w:sz w:val="16"/>
          <w:szCs w:val="16"/>
        </w:rPr>
        <w:t>www.ppgci.ufba.br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787" w:rsidRPr="008C6B3D" w:rsidRDefault="004C1787" w:rsidP="004C1787">
    <w:pPr>
      <w:jc w:val="center"/>
      <w:rPr>
        <w:sz w:val="16"/>
        <w:szCs w:val="16"/>
      </w:rPr>
    </w:pPr>
    <w:r>
      <w:rPr>
        <w:sz w:val="16"/>
        <w:szCs w:val="16"/>
      </w:rPr>
      <w:t>Av. Reitor Miguel Calmon s/n,</w:t>
    </w:r>
    <w:r w:rsidRPr="008C6B3D">
      <w:rPr>
        <w:sz w:val="16"/>
        <w:szCs w:val="16"/>
      </w:rPr>
      <w:t xml:space="preserve"> Vale do Canela (parte superior)</w:t>
    </w:r>
    <w:r>
      <w:rPr>
        <w:sz w:val="16"/>
        <w:szCs w:val="16"/>
      </w:rPr>
      <w:t xml:space="preserve"> – Campus Universitário do Canela – Canela – Salvador, BA CEP 40</w:t>
    </w:r>
    <w:r w:rsidRPr="008C6B3D">
      <w:rPr>
        <w:sz w:val="16"/>
        <w:szCs w:val="16"/>
      </w:rPr>
      <w:t>110-100</w:t>
    </w:r>
  </w:p>
  <w:p w:rsidR="004C1787" w:rsidRPr="008C6B3D" w:rsidRDefault="004C1787" w:rsidP="004C1787">
    <w:pPr>
      <w:jc w:val="center"/>
      <w:rPr>
        <w:sz w:val="16"/>
        <w:szCs w:val="16"/>
      </w:rPr>
    </w:pPr>
    <w:r>
      <w:rPr>
        <w:sz w:val="16"/>
        <w:szCs w:val="16"/>
      </w:rPr>
      <w:t xml:space="preserve">Salvador – Bahia – Brasil – </w:t>
    </w:r>
    <w:r w:rsidRPr="008C6B3D">
      <w:rPr>
        <w:sz w:val="16"/>
        <w:szCs w:val="16"/>
      </w:rPr>
      <w:t>Tel</w:t>
    </w:r>
    <w:r>
      <w:rPr>
        <w:sz w:val="16"/>
        <w:szCs w:val="16"/>
      </w:rPr>
      <w:t>s.:</w:t>
    </w:r>
    <w:r w:rsidRPr="008C6B3D">
      <w:rPr>
        <w:sz w:val="16"/>
        <w:szCs w:val="16"/>
      </w:rPr>
      <w:t xml:space="preserve"> +55 (71) 3283-7751 / 7752 / </w:t>
    </w:r>
    <w:r>
      <w:rPr>
        <w:sz w:val="16"/>
        <w:szCs w:val="16"/>
      </w:rPr>
      <w:t>9</w:t>
    </w:r>
    <w:r w:rsidRPr="008C6B3D">
      <w:rPr>
        <w:sz w:val="16"/>
        <w:szCs w:val="16"/>
      </w:rPr>
      <w:t>8726-4077</w:t>
    </w:r>
    <w:r>
      <w:rPr>
        <w:sz w:val="16"/>
        <w:szCs w:val="16"/>
      </w:rPr>
      <w:t xml:space="preserve"> </w:t>
    </w:r>
    <w:hyperlink r:id="rId1" w:history="1">
      <w:r w:rsidRPr="00BE5120">
        <w:rPr>
          <w:rStyle w:val="Hyperlink"/>
          <w:sz w:val="16"/>
          <w:szCs w:val="16"/>
        </w:rPr>
        <w:t>www.ppgci.ufba.br</w:t>
      </w:r>
    </w:hyperlink>
    <w:r>
      <w:rPr>
        <w:sz w:val="16"/>
        <w:szCs w:val="16"/>
      </w:rPr>
      <w:t xml:space="preserve"> </w:t>
    </w:r>
  </w:p>
  <w:p w:rsidR="004C1787" w:rsidRDefault="004C178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626" w:rsidRDefault="00D60626">
      <w:r>
        <w:separator/>
      </w:r>
    </w:p>
  </w:footnote>
  <w:footnote w:type="continuationSeparator" w:id="0">
    <w:p w:rsidR="00D60626" w:rsidRDefault="00D606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99" w:type="dxa"/>
      <w:jc w:val="center"/>
      <w:tblLayout w:type="fixed"/>
      <w:tblLook w:val="01E0"/>
    </w:tblPr>
    <w:tblGrid>
      <w:gridCol w:w="1579"/>
      <w:gridCol w:w="5402"/>
      <w:gridCol w:w="1618"/>
    </w:tblGrid>
    <w:tr w:rsidR="002400C3">
      <w:trPr>
        <w:trHeight w:val="1900"/>
        <w:jc w:val="center"/>
      </w:trPr>
      <w:tc>
        <w:tcPr>
          <w:tcW w:w="1579" w:type="dxa"/>
          <w:shd w:val="clear" w:color="auto" w:fill="auto"/>
          <w:vAlign w:val="center"/>
        </w:tcPr>
        <w:p w:rsidR="002400C3" w:rsidRPr="00A00474" w:rsidRDefault="009518E4" w:rsidP="00C04D0B">
          <w:pPr>
            <w:jc w:val="center"/>
          </w:pPr>
          <w:r w:rsidRPr="00181DAE">
            <w:rPr>
              <w:noProof/>
            </w:rPr>
            <w:drawing>
              <wp:inline distT="0" distB="0" distL="0" distR="0">
                <wp:extent cx="628650" cy="628650"/>
                <wp:effectExtent l="0" t="0" r="0" b="0"/>
                <wp:docPr id="5" name="Imagem 1" descr="Brasão da Repúbl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da Repúbl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2" w:type="dxa"/>
          <w:shd w:val="clear" w:color="auto" w:fill="auto"/>
          <w:vAlign w:val="center"/>
        </w:tcPr>
        <w:p w:rsidR="00321749" w:rsidRDefault="00321749" w:rsidP="00C04D0B">
          <w:pPr>
            <w:jc w:val="center"/>
            <w:rPr>
              <w:b/>
            </w:rPr>
          </w:pPr>
        </w:p>
        <w:p w:rsidR="002400C3" w:rsidRPr="008C6B3D" w:rsidRDefault="002400C3" w:rsidP="00C04D0B">
          <w:pPr>
            <w:jc w:val="center"/>
            <w:rPr>
              <w:b/>
            </w:rPr>
          </w:pPr>
          <w:r w:rsidRPr="008C6B3D">
            <w:rPr>
              <w:b/>
            </w:rPr>
            <w:t>MINISTÉRIO DA EDUCAÇÃO</w:t>
          </w:r>
        </w:p>
        <w:p w:rsidR="002400C3" w:rsidRPr="008C6B3D" w:rsidRDefault="002400C3" w:rsidP="00C04D0B">
          <w:pPr>
            <w:jc w:val="center"/>
            <w:rPr>
              <w:b/>
              <w:sz w:val="18"/>
              <w:szCs w:val="18"/>
            </w:rPr>
          </w:pPr>
          <w:r w:rsidRPr="008C6B3D">
            <w:rPr>
              <w:b/>
              <w:sz w:val="18"/>
              <w:szCs w:val="18"/>
            </w:rPr>
            <w:t>UNIVERSIDADE FEDERAL DA BAHIA</w:t>
          </w:r>
        </w:p>
        <w:p w:rsidR="002400C3" w:rsidRPr="008C6B3D" w:rsidRDefault="002400C3" w:rsidP="00C04D0B">
          <w:pPr>
            <w:jc w:val="center"/>
            <w:rPr>
              <w:b/>
              <w:sz w:val="16"/>
              <w:szCs w:val="16"/>
            </w:rPr>
          </w:pPr>
          <w:r w:rsidRPr="008C6B3D">
            <w:rPr>
              <w:b/>
              <w:sz w:val="16"/>
              <w:szCs w:val="16"/>
            </w:rPr>
            <w:t>INSTITUTO DE CIÊNCIA DA INFORMAÇÃO</w:t>
          </w:r>
        </w:p>
        <w:p w:rsidR="002400C3" w:rsidRPr="008C6B3D" w:rsidRDefault="002400C3" w:rsidP="00C04D0B">
          <w:pPr>
            <w:jc w:val="center"/>
            <w:rPr>
              <w:b/>
              <w:sz w:val="16"/>
              <w:szCs w:val="16"/>
            </w:rPr>
          </w:pPr>
          <w:r w:rsidRPr="008C6B3D">
            <w:rPr>
              <w:b/>
              <w:sz w:val="16"/>
              <w:szCs w:val="16"/>
            </w:rPr>
            <w:t xml:space="preserve">PROGRAMA DE PÓS-GRADUAÇÃO </w:t>
          </w:r>
          <w:smartTag w:uri="urn:schemas-microsoft-com:office:smarttags" w:element="PersonName">
            <w:smartTagPr>
              <w:attr w:name="ProductID" w:val="EM CIￊNCIA DA INFORMAￇￃO"/>
            </w:smartTagPr>
            <w:smartTag w:uri="urn:schemas-microsoft-com:office:smarttags" w:element="PersonName">
              <w:smartTagPr>
                <w:attr w:name="ProductID" w:val="EM CIￊNCIA DA"/>
              </w:smartTagPr>
              <w:r w:rsidRPr="008C6B3D">
                <w:rPr>
                  <w:b/>
                  <w:sz w:val="16"/>
                  <w:szCs w:val="16"/>
                </w:rPr>
                <w:t>EM CIÊNCIA DA</w:t>
              </w:r>
            </w:smartTag>
            <w:r w:rsidRPr="008C6B3D">
              <w:rPr>
                <w:b/>
                <w:sz w:val="16"/>
                <w:szCs w:val="16"/>
              </w:rPr>
              <w:t xml:space="preserve"> INFORMAÇÃO</w:t>
            </w:r>
          </w:smartTag>
        </w:p>
        <w:p w:rsidR="002400C3" w:rsidRPr="008C6B3D" w:rsidRDefault="002400C3" w:rsidP="00C04D0B">
          <w:pPr>
            <w:jc w:val="center"/>
            <w:rPr>
              <w:b/>
              <w:sz w:val="8"/>
              <w:szCs w:val="8"/>
            </w:rPr>
          </w:pPr>
        </w:p>
        <w:p w:rsidR="002400C3" w:rsidRPr="008A482A" w:rsidRDefault="002400C3" w:rsidP="00C04D0B">
          <w:pPr>
            <w:jc w:val="center"/>
          </w:pPr>
          <w:r w:rsidRPr="008C6B3D">
            <w:rPr>
              <w:sz w:val="16"/>
              <w:szCs w:val="16"/>
            </w:rPr>
            <w:t xml:space="preserve"> </w:t>
          </w:r>
        </w:p>
      </w:tc>
      <w:tc>
        <w:tcPr>
          <w:tcW w:w="1618" w:type="dxa"/>
          <w:shd w:val="clear" w:color="auto" w:fill="auto"/>
          <w:vAlign w:val="center"/>
        </w:tcPr>
        <w:p w:rsidR="002400C3" w:rsidRPr="00407026" w:rsidRDefault="009518E4" w:rsidP="00C04D0B">
          <w:pPr>
            <w:jc w:val="center"/>
          </w:pPr>
          <w:r w:rsidRPr="00181DAE">
            <w:rPr>
              <w:noProof/>
            </w:rPr>
            <w:drawing>
              <wp:inline distT="0" distB="0" distL="0" distR="0">
                <wp:extent cx="428625" cy="638175"/>
                <wp:effectExtent l="0" t="0" r="0" b="0"/>
                <wp:docPr id="6" name="Imagem 2" descr="BRASAO UFBA 1808 men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BRASAO UFBA 1808 men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00C3" w:rsidRPr="00501459" w:rsidRDefault="009518E4" w:rsidP="00321749">
    <w:pPr>
      <w:pStyle w:val="Cabealho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8860" cy="5750560"/>
          <wp:effectExtent l="19050" t="0" r="0" b="0"/>
          <wp:wrapNone/>
          <wp:docPr id="7" name="Imagem 7" descr="PPGCI - Embl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PGCI - Emblem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575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732" w:type="dxa"/>
      <w:jc w:val="center"/>
      <w:tblLayout w:type="fixed"/>
      <w:tblLook w:val="01E0"/>
    </w:tblPr>
    <w:tblGrid>
      <w:gridCol w:w="1603"/>
      <w:gridCol w:w="5486"/>
      <w:gridCol w:w="1643"/>
    </w:tblGrid>
    <w:tr w:rsidR="002400C3" w:rsidTr="004C1787">
      <w:trPr>
        <w:trHeight w:val="1990"/>
        <w:jc w:val="center"/>
      </w:trPr>
      <w:tc>
        <w:tcPr>
          <w:tcW w:w="1603" w:type="dxa"/>
          <w:shd w:val="clear" w:color="auto" w:fill="auto"/>
          <w:vAlign w:val="center"/>
        </w:tcPr>
        <w:p w:rsidR="002400C3" w:rsidRPr="00A00474" w:rsidRDefault="009518E4" w:rsidP="008C6B3D">
          <w:pPr>
            <w:jc w:val="center"/>
          </w:pPr>
          <w:r w:rsidRPr="00181DAE">
            <w:rPr>
              <w:noProof/>
            </w:rPr>
            <w:drawing>
              <wp:inline distT="0" distB="0" distL="0" distR="0">
                <wp:extent cx="619125" cy="619125"/>
                <wp:effectExtent l="0" t="0" r="0" b="0"/>
                <wp:docPr id="8" name="Imagem 3" descr="Brasão da Repúbl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Brasão da Repúbl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6" w:type="dxa"/>
          <w:shd w:val="clear" w:color="auto" w:fill="auto"/>
          <w:vAlign w:val="center"/>
        </w:tcPr>
        <w:p w:rsidR="004C1787" w:rsidRDefault="004C1787" w:rsidP="008C6B3D">
          <w:pPr>
            <w:jc w:val="center"/>
            <w:rPr>
              <w:b/>
            </w:rPr>
          </w:pPr>
        </w:p>
        <w:p w:rsidR="002400C3" w:rsidRPr="008C6B3D" w:rsidRDefault="002400C3" w:rsidP="008C6B3D">
          <w:pPr>
            <w:jc w:val="center"/>
            <w:rPr>
              <w:b/>
            </w:rPr>
          </w:pPr>
          <w:r w:rsidRPr="008C6B3D">
            <w:rPr>
              <w:b/>
            </w:rPr>
            <w:t>MINISTÉRIO DA EDUCAÇÃO</w:t>
          </w:r>
        </w:p>
        <w:p w:rsidR="002400C3" w:rsidRPr="008C6B3D" w:rsidRDefault="002400C3" w:rsidP="008C6B3D">
          <w:pPr>
            <w:jc w:val="center"/>
            <w:rPr>
              <w:b/>
              <w:sz w:val="18"/>
              <w:szCs w:val="18"/>
            </w:rPr>
          </w:pPr>
          <w:r w:rsidRPr="008C6B3D">
            <w:rPr>
              <w:b/>
              <w:sz w:val="18"/>
              <w:szCs w:val="18"/>
            </w:rPr>
            <w:t>UNIVERSIDADE FEDERAL DA BAHIA</w:t>
          </w:r>
        </w:p>
        <w:p w:rsidR="002400C3" w:rsidRPr="008C6B3D" w:rsidRDefault="002400C3" w:rsidP="008C6B3D">
          <w:pPr>
            <w:jc w:val="center"/>
            <w:rPr>
              <w:b/>
              <w:sz w:val="16"/>
              <w:szCs w:val="16"/>
            </w:rPr>
          </w:pPr>
          <w:r w:rsidRPr="008C6B3D">
            <w:rPr>
              <w:b/>
              <w:sz w:val="16"/>
              <w:szCs w:val="16"/>
            </w:rPr>
            <w:t>INSTITUTO DE CIÊNCIA DA INFORMAÇÃO</w:t>
          </w:r>
        </w:p>
        <w:p w:rsidR="002400C3" w:rsidRPr="008C6B3D" w:rsidRDefault="002400C3" w:rsidP="008C6B3D">
          <w:pPr>
            <w:jc w:val="center"/>
            <w:rPr>
              <w:b/>
              <w:sz w:val="16"/>
              <w:szCs w:val="16"/>
            </w:rPr>
          </w:pPr>
          <w:r w:rsidRPr="008C6B3D">
            <w:rPr>
              <w:b/>
              <w:sz w:val="16"/>
              <w:szCs w:val="16"/>
            </w:rPr>
            <w:t xml:space="preserve">PROGRAMA DE PÓS-GRADUAÇÃO </w:t>
          </w:r>
          <w:smartTag w:uri="urn:schemas-microsoft-com:office:smarttags" w:element="PersonName">
            <w:smartTagPr>
              <w:attr w:name="ProductID" w:val="EM CIￊNCIA DA INFORMAￇￃO"/>
            </w:smartTagPr>
            <w:smartTag w:uri="urn:schemas-microsoft-com:office:smarttags" w:element="PersonName">
              <w:smartTagPr>
                <w:attr w:name="ProductID" w:val="EM CIￊNCIA DA"/>
              </w:smartTagPr>
              <w:r w:rsidRPr="008C6B3D">
                <w:rPr>
                  <w:b/>
                  <w:sz w:val="16"/>
                  <w:szCs w:val="16"/>
                </w:rPr>
                <w:t>EM CIÊNCIA DA</w:t>
              </w:r>
            </w:smartTag>
            <w:r w:rsidRPr="008C6B3D">
              <w:rPr>
                <w:b/>
                <w:sz w:val="16"/>
                <w:szCs w:val="16"/>
              </w:rPr>
              <w:t xml:space="preserve"> INFORMAÇÃO</w:t>
            </w:r>
          </w:smartTag>
        </w:p>
        <w:p w:rsidR="002400C3" w:rsidRPr="008A482A" w:rsidRDefault="002400C3" w:rsidP="008C6B3D">
          <w:pPr>
            <w:jc w:val="center"/>
          </w:pPr>
          <w:r w:rsidRPr="008C6B3D">
            <w:rPr>
              <w:sz w:val="16"/>
              <w:szCs w:val="16"/>
            </w:rPr>
            <w:t xml:space="preserve"> </w:t>
          </w:r>
        </w:p>
      </w:tc>
      <w:tc>
        <w:tcPr>
          <w:tcW w:w="1643" w:type="dxa"/>
          <w:shd w:val="clear" w:color="auto" w:fill="auto"/>
          <w:vAlign w:val="center"/>
        </w:tcPr>
        <w:p w:rsidR="002400C3" w:rsidRPr="00407026" w:rsidRDefault="009518E4" w:rsidP="008C6B3D">
          <w:pPr>
            <w:jc w:val="center"/>
          </w:pPr>
          <w:r w:rsidRPr="00181DAE">
            <w:rPr>
              <w:noProof/>
            </w:rPr>
            <w:drawing>
              <wp:inline distT="0" distB="0" distL="0" distR="0">
                <wp:extent cx="419100" cy="628650"/>
                <wp:effectExtent l="0" t="0" r="0" b="0"/>
                <wp:docPr id="10" name="Imagem 4" descr="BRASAO UFBA 1808 men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 UFBA 1808 men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1787" w:rsidRDefault="00254C77" w:rsidP="004C1787">
    <w:pPr>
      <w:pStyle w:val="Cabealho"/>
      <w:rPr>
        <w:sz w:val="26"/>
      </w:rPr>
    </w:pPr>
    <w:r w:rsidRPr="00254C7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5942" o:spid="_x0000_s2056" type="#_x0000_t75" style="position:absolute;margin-left:0;margin-top:0;width:481.8pt;height:452.8pt;z-index:-251658240;mso-position-horizontal:center;mso-position-horizontal-relative:margin;mso-position-vertical:center;mso-position-vertical-relative:margin" o:allowincell="f">
          <v:imagedata r:id="rId3" o:title="PPGCI - Emblem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4427"/>
    <w:multiLevelType w:val="multilevel"/>
    <w:tmpl w:val="68BEB5F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AF31C8C"/>
    <w:multiLevelType w:val="multilevel"/>
    <w:tmpl w:val="091CE0D8"/>
    <w:lvl w:ilvl="0">
      <w:start w:val="4"/>
      <w:numFmt w:val="decimal"/>
      <w:lvlText w:val="%1. 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tabs>
          <w:tab w:val="num" w:pos="375"/>
        </w:tabs>
        <w:ind w:left="375" w:hanging="375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>
    <w:nsid w:val="2B9F3E20"/>
    <w:multiLevelType w:val="multilevel"/>
    <w:tmpl w:val="DB82CDB2"/>
    <w:lvl w:ilvl="0">
      <w:start w:val="3"/>
      <w:numFmt w:val="decimal"/>
      <w:lvlText w:val="5.1.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>
    <w:nsid w:val="32A6375D"/>
    <w:multiLevelType w:val="multilevel"/>
    <w:tmpl w:val="AECC56C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56176A4C"/>
    <w:multiLevelType w:val="multilevel"/>
    <w:tmpl w:val="3506A55C"/>
    <w:lvl w:ilvl="0">
      <w:start w:val="1"/>
      <w:numFmt w:val="decimal"/>
      <w:lvlText w:val="%1.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75"/>
        </w:tabs>
        <w:ind w:left="375" w:hanging="375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>
    <w:nsid w:val="5EDC7868"/>
    <w:multiLevelType w:val="multilevel"/>
    <w:tmpl w:val="DCC624C4"/>
    <w:lvl w:ilvl="0">
      <w:start w:val="2"/>
      <w:numFmt w:val="decimal"/>
      <w:lvlText w:val="4.1.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5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>
    <w:nsid w:val="7AA6141B"/>
    <w:multiLevelType w:val="multilevel"/>
    <w:tmpl w:val="984C07CC"/>
    <w:lvl w:ilvl="0">
      <w:start w:val="1"/>
      <w:numFmt w:val="decimal"/>
      <w:lvlText w:val="5.1.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>
    <w:nsid w:val="7F2D2998"/>
    <w:multiLevelType w:val="multilevel"/>
    <w:tmpl w:val="23FCC02A"/>
    <w:lvl w:ilvl="0">
      <w:start w:val="1"/>
      <w:numFmt w:val="decimal"/>
      <w:lvlText w:val="5.1.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9"/>
  <w:hyphenationZone w:val="425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A43B25"/>
    <w:rsid w:val="000034D6"/>
    <w:rsid w:val="00012BCD"/>
    <w:rsid w:val="0003442B"/>
    <w:rsid w:val="00035308"/>
    <w:rsid w:val="00041FF2"/>
    <w:rsid w:val="0004408C"/>
    <w:rsid w:val="00045EF9"/>
    <w:rsid w:val="0005037F"/>
    <w:rsid w:val="00054408"/>
    <w:rsid w:val="00054E7A"/>
    <w:rsid w:val="0006032F"/>
    <w:rsid w:val="00064CC2"/>
    <w:rsid w:val="0007512D"/>
    <w:rsid w:val="00076DBE"/>
    <w:rsid w:val="00082C79"/>
    <w:rsid w:val="0008563E"/>
    <w:rsid w:val="00087440"/>
    <w:rsid w:val="00092C21"/>
    <w:rsid w:val="00094FBB"/>
    <w:rsid w:val="00095F45"/>
    <w:rsid w:val="0009750C"/>
    <w:rsid w:val="00097F76"/>
    <w:rsid w:val="000B1251"/>
    <w:rsid w:val="000B5830"/>
    <w:rsid w:val="000B5E51"/>
    <w:rsid w:val="000C53B4"/>
    <w:rsid w:val="000D3209"/>
    <w:rsid w:val="000D6045"/>
    <w:rsid w:val="000E18EB"/>
    <w:rsid w:val="000E4314"/>
    <w:rsid w:val="000E6127"/>
    <w:rsid w:val="000F12FB"/>
    <w:rsid w:val="000F3C6D"/>
    <w:rsid w:val="000F45E9"/>
    <w:rsid w:val="00100596"/>
    <w:rsid w:val="00110180"/>
    <w:rsid w:val="00110E96"/>
    <w:rsid w:val="00112449"/>
    <w:rsid w:val="00124409"/>
    <w:rsid w:val="00125F7E"/>
    <w:rsid w:val="001263BB"/>
    <w:rsid w:val="00130E03"/>
    <w:rsid w:val="001325B4"/>
    <w:rsid w:val="001447F5"/>
    <w:rsid w:val="00147701"/>
    <w:rsid w:val="00156C3D"/>
    <w:rsid w:val="00195DAE"/>
    <w:rsid w:val="00196D2D"/>
    <w:rsid w:val="001A1E4D"/>
    <w:rsid w:val="001A2004"/>
    <w:rsid w:val="001A6FA0"/>
    <w:rsid w:val="001B528D"/>
    <w:rsid w:val="001C1BAE"/>
    <w:rsid w:val="001C2416"/>
    <w:rsid w:val="001C46F2"/>
    <w:rsid w:val="001E247F"/>
    <w:rsid w:val="001E5F0C"/>
    <w:rsid w:val="001F21B8"/>
    <w:rsid w:val="001F2F51"/>
    <w:rsid w:val="001F5C9D"/>
    <w:rsid w:val="00202D62"/>
    <w:rsid w:val="0021208F"/>
    <w:rsid w:val="00215DB8"/>
    <w:rsid w:val="00217A79"/>
    <w:rsid w:val="00233007"/>
    <w:rsid w:val="00235568"/>
    <w:rsid w:val="00237A81"/>
    <w:rsid w:val="002400C3"/>
    <w:rsid w:val="002415D7"/>
    <w:rsid w:val="00243039"/>
    <w:rsid w:val="00246CB4"/>
    <w:rsid w:val="00254C77"/>
    <w:rsid w:val="00260EFF"/>
    <w:rsid w:val="0026477E"/>
    <w:rsid w:val="0027519F"/>
    <w:rsid w:val="00281F42"/>
    <w:rsid w:val="002967C1"/>
    <w:rsid w:val="002A1950"/>
    <w:rsid w:val="002A531B"/>
    <w:rsid w:val="002C0E69"/>
    <w:rsid w:val="002D6759"/>
    <w:rsid w:val="002D6BF7"/>
    <w:rsid w:val="002E0497"/>
    <w:rsid w:val="002F1EF0"/>
    <w:rsid w:val="002F3720"/>
    <w:rsid w:val="0030464E"/>
    <w:rsid w:val="00317B49"/>
    <w:rsid w:val="003214E6"/>
    <w:rsid w:val="00321749"/>
    <w:rsid w:val="00325751"/>
    <w:rsid w:val="00325CE3"/>
    <w:rsid w:val="00331167"/>
    <w:rsid w:val="00332536"/>
    <w:rsid w:val="003540A6"/>
    <w:rsid w:val="0036071A"/>
    <w:rsid w:val="00380896"/>
    <w:rsid w:val="003906F1"/>
    <w:rsid w:val="00391D56"/>
    <w:rsid w:val="003922F5"/>
    <w:rsid w:val="003A2EAA"/>
    <w:rsid w:val="003A3817"/>
    <w:rsid w:val="003B3E7A"/>
    <w:rsid w:val="003C4EAC"/>
    <w:rsid w:val="003C4F94"/>
    <w:rsid w:val="003C7387"/>
    <w:rsid w:val="003D133A"/>
    <w:rsid w:val="003D648D"/>
    <w:rsid w:val="003E210C"/>
    <w:rsid w:val="003E3C9D"/>
    <w:rsid w:val="003E497C"/>
    <w:rsid w:val="003F2932"/>
    <w:rsid w:val="003F5376"/>
    <w:rsid w:val="004006BA"/>
    <w:rsid w:val="0040357A"/>
    <w:rsid w:val="00406A32"/>
    <w:rsid w:val="0041191A"/>
    <w:rsid w:val="00413F9F"/>
    <w:rsid w:val="0043544D"/>
    <w:rsid w:val="00437B7F"/>
    <w:rsid w:val="00440898"/>
    <w:rsid w:val="00453A74"/>
    <w:rsid w:val="00462D89"/>
    <w:rsid w:val="004715FB"/>
    <w:rsid w:val="00471E68"/>
    <w:rsid w:val="00480904"/>
    <w:rsid w:val="00482D71"/>
    <w:rsid w:val="00492B5B"/>
    <w:rsid w:val="00492EF1"/>
    <w:rsid w:val="004938A4"/>
    <w:rsid w:val="00494863"/>
    <w:rsid w:val="004965AD"/>
    <w:rsid w:val="00497AAC"/>
    <w:rsid w:val="00497DE7"/>
    <w:rsid w:val="004A3E25"/>
    <w:rsid w:val="004C0DEA"/>
    <w:rsid w:val="004C1787"/>
    <w:rsid w:val="004C437B"/>
    <w:rsid w:val="004C65FD"/>
    <w:rsid w:val="004C6EBF"/>
    <w:rsid w:val="004D1D05"/>
    <w:rsid w:val="004D47D3"/>
    <w:rsid w:val="004E2DDF"/>
    <w:rsid w:val="004E7C13"/>
    <w:rsid w:val="004F025C"/>
    <w:rsid w:val="00501459"/>
    <w:rsid w:val="005118F5"/>
    <w:rsid w:val="005202B5"/>
    <w:rsid w:val="00521A3A"/>
    <w:rsid w:val="005324D7"/>
    <w:rsid w:val="0053699F"/>
    <w:rsid w:val="00536A80"/>
    <w:rsid w:val="00544237"/>
    <w:rsid w:val="005454D2"/>
    <w:rsid w:val="00547396"/>
    <w:rsid w:val="0055129A"/>
    <w:rsid w:val="00553508"/>
    <w:rsid w:val="005618DD"/>
    <w:rsid w:val="005619EB"/>
    <w:rsid w:val="00574129"/>
    <w:rsid w:val="00587B99"/>
    <w:rsid w:val="00587EC0"/>
    <w:rsid w:val="005A1A4A"/>
    <w:rsid w:val="005A1A7C"/>
    <w:rsid w:val="005A3061"/>
    <w:rsid w:val="005A4A41"/>
    <w:rsid w:val="005A6C06"/>
    <w:rsid w:val="005B2A10"/>
    <w:rsid w:val="005B78C4"/>
    <w:rsid w:val="005C2D73"/>
    <w:rsid w:val="005D1373"/>
    <w:rsid w:val="005E2A40"/>
    <w:rsid w:val="005E4E0C"/>
    <w:rsid w:val="005E6ACE"/>
    <w:rsid w:val="005E701E"/>
    <w:rsid w:val="005F3BCD"/>
    <w:rsid w:val="005F42E6"/>
    <w:rsid w:val="005F6625"/>
    <w:rsid w:val="00604DDA"/>
    <w:rsid w:val="006212CF"/>
    <w:rsid w:val="006217A5"/>
    <w:rsid w:val="00636A4A"/>
    <w:rsid w:val="0064142B"/>
    <w:rsid w:val="00650792"/>
    <w:rsid w:val="00656F18"/>
    <w:rsid w:val="006644A2"/>
    <w:rsid w:val="006822C7"/>
    <w:rsid w:val="0068260A"/>
    <w:rsid w:val="006844BC"/>
    <w:rsid w:val="00685636"/>
    <w:rsid w:val="00687D25"/>
    <w:rsid w:val="0069363C"/>
    <w:rsid w:val="006A015C"/>
    <w:rsid w:val="006A0A98"/>
    <w:rsid w:val="006A0B6A"/>
    <w:rsid w:val="006A4269"/>
    <w:rsid w:val="006B2074"/>
    <w:rsid w:val="006B211A"/>
    <w:rsid w:val="006B52D2"/>
    <w:rsid w:val="006C2324"/>
    <w:rsid w:val="006C64B5"/>
    <w:rsid w:val="006C6DD1"/>
    <w:rsid w:val="006D2AF5"/>
    <w:rsid w:val="006D4F5B"/>
    <w:rsid w:val="006D7AAA"/>
    <w:rsid w:val="006F621A"/>
    <w:rsid w:val="006F68F2"/>
    <w:rsid w:val="00701D98"/>
    <w:rsid w:val="0072561E"/>
    <w:rsid w:val="00726C5C"/>
    <w:rsid w:val="00730F99"/>
    <w:rsid w:val="007332E0"/>
    <w:rsid w:val="00741491"/>
    <w:rsid w:val="007427A7"/>
    <w:rsid w:val="00742B48"/>
    <w:rsid w:val="00743E18"/>
    <w:rsid w:val="0074690F"/>
    <w:rsid w:val="00756198"/>
    <w:rsid w:val="00757C7A"/>
    <w:rsid w:val="00776954"/>
    <w:rsid w:val="00776B17"/>
    <w:rsid w:val="00780A21"/>
    <w:rsid w:val="007905B5"/>
    <w:rsid w:val="00795088"/>
    <w:rsid w:val="00796089"/>
    <w:rsid w:val="007A4A7C"/>
    <w:rsid w:val="007A7790"/>
    <w:rsid w:val="007B3479"/>
    <w:rsid w:val="007C096D"/>
    <w:rsid w:val="007D480D"/>
    <w:rsid w:val="007F67D9"/>
    <w:rsid w:val="00821371"/>
    <w:rsid w:val="008226B8"/>
    <w:rsid w:val="00826187"/>
    <w:rsid w:val="00832863"/>
    <w:rsid w:val="00837135"/>
    <w:rsid w:val="008468B3"/>
    <w:rsid w:val="0085148F"/>
    <w:rsid w:val="008514EA"/>
    <w:rsid w:val="00854959"/>
    <w:rsid w:val="00860C8F"/>
    <w:rsid w:val="00861D39"/>
    <w:rsid w:val="008705B3"/>
    <w:rsid w:val="00873743"/>
    <w:rsid w:val="00874665"/>
    <w:rsid w:val="00877778"/>
    <w:rsid w:val="008852A1"/>
    <w:rsid w:val="00886CD6"/>
    <w:rsid w:val="00893A8F"/>
    <w:rsid w:val="008A3069"/>
    <w:rsid w:val="008A3ADC"/>
    <w:rsid w:val="008A56B3"/>
    <w:rsid w:val="008A6B3E"/>
    <w:rsid w:val="008B248D"/>
    <w:rsid w:val="008C007D"/>
    <w:rsid w:val="008C6982"/>
    <w:rsid w:val="008C6B3D"/>
    <w:rsid w:val="008D42B9"/>
    <w:rsid w:val="008E68F0"/>
    <w:rsid w:val="008E75C1"/>
    <w:rsid w:val="008F573F"/>
    <w:rsid w:val="00903172"/>
    <w:rsid w:val="009054CC"/>
    <w:rsid w:val="0091380F"/>
    <w:rsid w:val="009141FD"/>
    <w:rsid w:val="009415E3"/>
    <w:rsid w:val="00951471"/>
    <w:rsid w:val="009518E4"/>
    <w:rsid w:val="009526D5"/>
    <w:rsid w:val="00952BF6"/>
    <w:rsid w:val="0095510A"/>
    <w:rsid w:val="0096683A"/>
    <w:rsid w:val="00975037"/>
    <w:rsid w:val="00976EF7"/>
    <w:rsid w:val="0098463A"/>
    <w:rsid w:val="00997B7D"/>
    <w:rsid w:val="009A3B79"/>
    <w:rsid w:val="009A5264"/>
    <w:rsid w:val="009A5A4B"/>
    <w:rsid w:val="009A6393"/>
    <w:rsid w:val="009B7EAE"/>
    <w:rsid w:val="009D02C2"/>
    <w:rsid w:val="009D0A60"/>
    <w:rsid w:val="009D6984"/>
    <w:rsid w:val="009D7922"/>
    <w:rsid w:val="009E0101"/>
    <w:rsid w:val="009E035C"/>
    <w:rsid w:val="009E0401"/>
    <w:rsid w:val="009E51AE"/>
    <w:rsid w:val="009E561E"/>
    <w:rsid w:val="00A06C1F"/>
    <w:rsid w:val="00A07C8B"/>
    <w:rsid w:val="00A113AF"/>
    <w:rsid w:val="00A33186"/>
    <w:rsid w:val="00A348BB"/>
    <w:rsid w:val="00A35ED6"/>
    <w:rsid w:val="00A36724"/>
    <w:rsid w:val="00A36B32"/>
    <w:rsid w:val="00A37CA3"/>
    <w:rsid w:val="00A4013C"/>
    <w:rsid w:val="00A41A78"/>
    <w:rsid w:val="00A4252E"/>
    <w:rsid w:val="00A42CB8"/>
    <w:rsid w:val="00A43B25"/>
    <w:rsid w:val="00A45DF5"/>
    <w:rsid w:val="00A553FE"/>
    <w:rsid w:val="00A62A61"/>
    <w:rsid w:val="00A63AF3"/>
    <w:rsid w:val="00A63CF7"/>
    <w:rsid w:val="00A64856"/>
    <w:rsid w:val="00A700FC"/>
    <w:rsid w:val="00A81262"/>
    <w:rsid w:val="00A91C94"/>
    <w:rsid w:val="00A96204"/>
    <w:rsid w:val="00AA0155"/>
    <w:rsid w:val="00AB09F0"/>
    <w:rsid w:val="00AB14AE"/>
    <w:rsid w:val="00AB1A34"/>
    <w:rsid w:val="00AB68C7"/>
    <w:rsid w:val="00AD60E9"/>
    <w:rsid w:val="00AF0C97"/>
    <w:rsid w:val="00AF2B35"/>
    <w:rsid w:val="00AF460A"/>
    <w:rsid w:val="00B03BA5"/>
    <w:rsid w:val="00B06B79"/>
    <w:rsid w:val="00B13AF6"/>
    <w:rsid w:val="00B1631A"/>
    <w:rsid w:val="00B17B5A"/>
    <w:rsid w:val="00B21F93"/>
    <w:rsid w:val="00B22CE6"/>
    <w:rsid w:val="00B25DCB"/>
    <w:rsid w:val="00B30288"/>
    <w:rsid w:val="00B34639"/>
    <w:rsid w:val="00B357C7"/>
    <w:rsid w:val="00B43449"/>
    <w:rsid w:val="00B5165B"/>
    <w:rsid w:val="00B70564"/>
    <w:rsid w:val="00B72E1A"/>
    <w:rsid w:val="00B801C1"/>
    <w:rsid w:val="00B908FE"/>
    <w:rsid w:val="00B95EDE"/>
    <w:rsid w:val="00BB3619"/>
    <w:rsid w:val="00BC2E26"/>
    <w:rsid w:val="00BD1D05"/>
    <w:rsid w:val="00BE3FF4"/>
    <w:rsid w:val="00BF1791"/>
    <w:rsid w:val="00BF1952"/>
    <w:rsid w:val="00BF1A05"/>
    <w:rsid w:val="00BF6249"/>
    <w:rsid w:val="00C023A7"/>
    <w:rsid w:val="00C04D0B"/>
    <w:rsid w:val="00C070CC"/>
    <w:rsid w:val="00C11C32"/>
    <w:rsid w:val="00C1227C"/>
    <w:rsid w:val="00C23064"/>
    <w:rsid w:val="00C30AB8"/>
    <w:rsid w:val="00C30D80"/>
    <w:rsid w:val="00C41367"/>
    <w:rsid w:val="00C439EC"/>
    <w:rsid w:val="00C520D9"/>
    <w:rsid w:val="00C53B91"/>
    <w:rsid w:val="00C53D77"/>
    <w:rsid w:val="00C56ECD"/>
    <w:rsid w:val="00C65A48"/>
    <w:rsid w:val="00C77D8E"/>
    <w:rsid w:val="00C846E0"/>
    <w:rsid w:val="00C911CA"/>
    <w:rsid w:val="00C91286"/>
    <w:rsid w:val="00C92783"/>
    <w:rsid w:val="00C953E7"/>
    <w:rsid w:val="00CC436B"/>
    <w:rsid w:val="00CC6C97"/>
    <w:rsid w:val="00CD2D32"/>
    <w:rsid w:val="00CE1660"/>
    <w:rsid w:val="00CE3544"/>
    <w:rsid w:val="00CE6910"/>
    <w:rsid w:val="00D01FCD"/>
    <w:rsid w:val="00D038DF"/>
    <w:rsid w:val="00D10100"/>
    <w:rsid w:val="00D117F7"/>
    <w:rsid w:val="00D144B2"/>
    <w:rsid w:val="00D159AB"/>
    <w:rsid w:val="00D31A95"/>
    <w:rsid w:val="00D43949"/>
    <w:rsid w:val="00D50FF7"/>
    <w:rsid w:val="00D53874"/>
    <w:rsid w:val="00D54081"/>
    <w:rsid w:val="00D56AFF"/>
    <w:rsid w:val="00D56ECA"/>
    <w:rsid w:val="00D601A8"/>
    <w:rsid w:val="00D60626"/>
    <w:rsid w:val="00D666E8"/>
    <w:rsid w:val="00D83979"/>
    <w:rsid w:val="00D85C34"/>
    <w:rsid w:val="00D91752"/>
    <w:rsid w:val="00DA54E8"/>
    <w:rsid w:val="00DB6CC0"/>
    <w:rsid w:val="00DC6EA3"/>
    <w:rsid w:val="00DD14D1"/>
    <w:rsid w:val="00DD174E"/>
    <w:rsid w:val="00DD46E3"/>
    <w:rsid w:val="00DD4E96"/>
    <w:rsid w:val="00DD56E2"/>
    <w:rsid w:val="00DE33BE"/>
    <w:rsid w:val="00DE4435"/>
    <w:rsid w:val="00DE6DAF"/>
    <w:rsid w:val="00DF05FA"/>
    <w:rsid w:val="00E00B5D"/>
    <w:rsid w:val="00E129E0"/>
    <w:rsid w:val="00E14F6D"/>
    <w:rsid w:val="00E167A6"/>
    <w:rsid w:val="00E17ED7"/>
    <w:rsid w:val="00E252DA"/>
    <w:rsid w:val="00E4261C"/>
    <w:rsid w:val="00E43B25"/>
    <w:rsid w:val="00E5015C"/>
    <w:rsid w:val="00E50562"/>
    <w:rsid w:val="00E65447"/>
    <w:rsid w:val="00E6559F"/>
    <w:rsid w:val="00E71B28"/>
    <w:rsid w:val="00E72D92"/>
    <w:rsid w:val="00E8216F"/>
    <w:rsid w:val="00E929A9"/>
    <w:rsid w:val="00EA32F6"/>
    <w:rsid w:val="00EB12DF"/>
    <w:rsid w:val="00EB6FD4"/>
    <w:rsid w:val="00EC47E7"/>
    <w:rsid w:val="00EE60EA"/>
    <w:rsid w:val="00EE77AE"/>
    <w:rsid w:val="00EE7C8E"/>
    <w:rsid w:val="00EF1BEA"/>
    <w:rsid w:val="00EF4163"/>
    <w:rsid w:val="00EF73E9"/>
    <w:rsid w:val="00EF7D05"/>
    <w:rsid w:val="00F3073B"/>
    <w:rsid w:val="00F31354"/>
    <w:rsid w:val="00F318DF"/>
    <w:rsid w:val="00F507A7"/>
    <w:rsid w:val="00F5219D"/>
    <w:rsid w:val="00F612FD"/>
    <w:rsid w:val="00F615B4"/>
    <w:rsid w:val="00F61A12"/>
    <w:rsid w:val="00F659FB"/>
    <w:rsid w:val="00F716C2"/>
    <w:rsid w:val="00F91556"/>
    <w:rsid w:val="00F969D7"/>
    <w:rsid w:val="00F96C71"/>
    <w:rsid w:val="00FA15B2"/>
    <w:rsid w:val="00FC167C"/>
    <w:rsid w:val="00FC339E"/>
    <w:rsid w:val="00FD1867"/>
    <w:rsid w:val="00FD3044"/>
    <w:rsid w:val="00FD44CD"/>
    <w:rsid w:val="00FD51D2"/>
    <w:rsid w:val="00FF27B4"/>
    <w:rsid w:val="00FF7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B25"/>
  </w:style>
  <w:style w:type="paragraph" w:styleId="Ttulo1">
    <w:name w:val="heading 1"/>
    <w:basedOn w:val="Normal"/>
    <w:next w:val="Normal"/>
    <w:qFormat/>
    <w:rsid w:val="00254C77"/>
    <w:pPr>
      <w:keepNext/>
      <w:spacing w:before="40"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qFormat/>
    <w:rsid w:val="00254C77"/>
    <w:pPr>
      <w:keepNext/>
      <w:tabs>
        <w:tab w:val="left" w:pos="284"/>
      </w:tabs>
      <w:spacing w:before="40"/>
      <w:ind w:left="1263" w:hanging="1263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qFormat/>
    <w:rsid w:val="00254C77"/>
    <w:pPr>
      <w:keepNext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254C77"/>
    <w:pPr>
      <w:keepNext/>
      <w:spacing w:before="40"/>
      <w:jc w:val="center"/>
      <w:outlineLvl w:val="3"/>
    </w:pPr>
    <w:rPr>
      <w:b/>
      <w:sz w:val="22"/>
      <w:szCs w:val="24"/>
    </w:rPr>
  </w:style>
  <w:style w:type="paragraph" w:styleId="Ttulo8">
    <w:name w:val="heading 8"/>
    <w:basedOn w:val="Normal"/>
    <w:next w:val="Normal"/>
    <w:qFormat/>
    <w:rsid w:val="00254C77"/>
    <w:pPr>
      <w:keepNext/>
      <w:spacing w:line="288" w:lineRule="auto"/>
      <w:jc w:val="center"/>
      <w:outlineLvl w:val="7"/>
    </w:pPr>
    <w:rPr>
      <w:rFonts w:ascii="Tahoma" w:hAnsi="Tahoma"/>
      <w:b/>
      <w:sz w:val="32"/>
      <w:szCs w:val="24"/>
    </w:rPr>
  </w:style>
  <w:style w:type="paragraph" w:styleId="Ttulo9">
    <w:name w:val="heading 9"/>
    <w:basedOn w:val="Normal"/>
    <w:next w:val="Normal"/>
    <w:qFormat/>
    <w:rsid w:val="00254C77"/>
    <w:pPr>
      <w:keepNext/>
      <w:jc w:val="both"/>
      <w:outlineLvl w:val="8"/>
    </w:pPr>
    <w:rPr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54C77"/>
    <w:pPr>
      <w:tabs>
        <w:tab w:val="center" w:pos="4419"/>
        <w:tab w:val="right" w:pos="8838"/>
      </w:tabs>
    </w:pPr>
    <w:rPr>
      <w:sz w:val="28"/>
    </w:rPr>
  </w:style>
  <w:style w:type="paragraph" w:styleId="Corpodetexto">
    <w:name w:val="Body Text"/>
    <w:basedOn w:val="Normal"/>
    <w:rsid w:val="00254C77"/>
    <w:pPr>
      <w:jc w:val="both"/>
    </w:pPr>
    <w:rPr>
      <w:sz w:val="26"/>
    </w:rPr>
  </w:style>
  <w:style w:type="paragraph" w:styleId="Rodap">
    <w:name w:val="footer"/>
    <w:basedOn w:val="Normal"/>
    <w:rsid w:val="00254C77"/>
    <w:pPr>
      <w:tabs>
        <w:tab w:val="center" w:pos="4419"/>
        <w:tab w:val="right" w:pos="8838"/>
      </w:tabs>
    </w:pPr>
  </w:style>
  <w:style w:type="character" w:styleId="Hyperlink">
    <w:name w:val="Hyperlink"/>
    <w:rsid w:val="00254C77"/>
    <w:rPr>
      <w:color w:val="0000FF"/>
      <w:u w:val="single"/>
    </w:rPr>
  </w:style>
  <w:style w:type="paragraph" w:styleId="Recuodecorpodetexto">
    <w:name w:val="Body Text Indent"/>
    <w:basedOn w:val="Normal"/>
    <w:rsid w:val="00254C77"/>
    <w:pPr>
      <w:ind w:firstLine="708"/>
      <w:jc w:val="both"/>
    </w:pPr>
    <w:rPr>
      <w:b/>
      <w:sz w:val="24"/>
    </w:rPr>
  </w:style>
  <w:style w:type="paragraph" w:styleId="Textodebalo">
    <w:name w:val="Balloon Text"/>
    <w:basedOn w:val="Normal"/>
    <w:semiHidden/>
    <w:rsid w:val="00254C77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254C77"/>
    <w:pPr>
      <w:spacing w:line="288" w:lineRule="auto"/>
      <w:jc w:val="both"/>
    </w:pPr>
    <w:rPr>
      <w:rFonts w:ascii="Tahoma" w:hAnsi="Tahoma"/>
      <w:sz w:val="24"/>
      <w:szCs w:val="24"/>
    </w:rPr>
  </w:style>
  <w:style w:type="character" w:styleId="HiperlinkVisitado">
    <w:name w:val="FollowedHyperlink"/>
    <w:rsid w:val="00254C77"/>
    <w:rPr>
      <w:color w:val="800080"/>
      <w:u w:val="single"/>
    </w:rPr>
  </w:style>
  <w:style w:type="paragraph" w:styleId="Legenda">
    <w:name w:val="caption"/>
    <w:basedOn w:val="Normal"/>
    <w:next w:val="Normal"/>
    <w:qFormat/>
    <w:rsid w:val="00254C77"/>
    <w:pPr>
      <w:autoSpaceDE w:val="0"/>
      <w:autoSpaceDN w:val="0"/>
      <w:jc w:val="center"/>
    </w:pPr>
    <w:rPr>
      <w:b/>
      <w:szCs w:val="24"/>
    </w:rPr>
  </w:style>
  <w:style w:type="character" w:customStyle="1" w:styleId="apple-style-span">
    <w:name w:val="apple-style-span"/>
    <w:basedOn w:val="Fontepargpadro"/>
    <w:rsid w:val="0003442B"/>
  </w:style>
  <w:style w:type="table" w:styleId="Tabelacomgrade">
    <w:name w:val="Table Grid"/>
    <w:basedOn w:val="Tabelanormal"/>
    <w:rsid w:val="00DD17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semiHidden/>
    <w:rsid w:val="00DD174E"/>
  </w:style>
  <w:style w:type="character" w:styleId="Refdenotaderodap">
    <w:name w:val="footnote reference"/>
    <w:semiHidden/>
    <w:rsid w:val="00DD174E"/>
    <w:rPr>
      <w:vertAlign w:val="superscript"/>
    </w:rPr>
  </w:style>
  <w:style w:type="character" w:styleId="Nmerodepgina">
    <w:name w:val="page number"/>
    <w:basedOn w:val="Fontepargpadro"/>
    <w:rsid w:val="002E0497"/>
  </w:style>
  <w:style w:type="paragraph" w:styleId="NormalWeb">
    <w:name w:val="Normal (Web)"/>
    <w:basedOn w:val="Normal"/>
    <w:rsid w:val="00D117F7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FC167C"/>
    <w:pPr>
      <w:ind w:left="708"/>
    </w:pPr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054408"/>
    <w:rPr>
      <w:color w:val="808080"/>
      <w:shd w:val="clear" w:color="auto" w:fill="E6E6E6"/>
    </w:rPr>
  </w:style>
  <w:style w:type="character" w:styleId="Forte">
    <w:name w:val="Strong"/>
    <w:basedOn w:val="Fontepargpadro"/>
    <w:qFormat/>
    <w:rsid w:val="00776B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3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1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pgci.ufba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pgci.ufba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%20Personalizados%20do%20Office\Modelo%20PPGCI%202017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C1D95-E973-4748-938E-F9EDDEBD0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PPGCI 2017</Template>
  <TotalTime>72</TotalTime>
  <Pages>2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19/05</vt:lpstr>
    </vt:vector>
  </TitlesOfParts>
  <Company>Ufba</Company>
  <LinksUpToDate>false</LinksUpToDate>
  <CharactersWithSpaces>1421</CharactersWithSpaces>
  <SharedDoc>false</SharedDoc>
  <HLinks>
    <vt:vector size="12" baseType="variant">
      <vt:variant>
        <vt:i4>1966088</vt:i4>
      </vt:variant>
      <vt:variant>
        <vt:i4>3</vt:i4>
      </vt:variant>
      <vt:variant>
        <vt:i4>0</vt:i4>
      </vt:variant>
      <vt:variant>
        <vt:i4>5</vt:i4>
      </vt:variant>
      <vt:variant>
        <vt:lpwstr>http://www.ppgci.ufba.br/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http://www.ppgci.ufba.br/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19/05</dc:title>
  <dc:creator>user</dc:creator>
  <cp:lastModifiedBy>Raphael Silva</cp:lastModifiedBy>
  <cp:revision>4</cp:revision>
  <cp:lastPrinted>2017-07-12T21:26:00Z</cp:lastPrinted>
  <dcterms:created xsi:type="dcterms:W3CDTF">2020-10-02T12:27:00Z</dcterms:created>
  <dcterms:modified xsi:type="dcterms:W3CDTF">2020-10-02T13:39:00Z</dcterms:modified>
</cp:coreProperties>
</file>